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" w:type="dxa"/>
          <w:right w:w="12" w:type="dxa"/>
        </w:tblCellMar>
        <w:tblLook w:val="0000" w:firstRow="0" w:lastRow="0" w:firstColumn="0" w:lastColumn="0" w:noHBand="0" w:noVBand="0"/>
      </w:tblPr>
      <w:tblGrid>
        <w:gridCol w:w="8985"/>
      </w:tblGrid>
      <w:tr w:rsidR="00196C00" w14:paraId="3682693B" w14:textId="77777777" w:rsidTr="00845500">
        <w:trPr>
          <w:trHeight w:hRule="exact" w:val="1074"/>
          <w:jc w:val="center"/>
        </w:trPr>
        <w:tc>
          <w:tcPr>
            <w:tcW w:w="8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E251D" w14:textId="77777777" w:rsidR="00196C00" w:rsidRDefault="00196C00" w:rsidP="00845500">
            <w:pPr>
              <w:pStyle w:val="a8"/>
              <w:wordWrap/>
              <w:spacing w:line="307" w:lineRule="auto"/>
              <w:ind w:right="-20"/>
              <w:jc w:val="center"/>
              <w:rPr>
                <w:rFonts w:ascii="맑은 고딕" w:eastAsia="맑은 고딕" w:cs="맑은 고딕"/>
                <w:b/>
                <w:bCs/>
                <w:sz w:val="40"/>
                <w:szCs w:val="40"/>
              </w:rPr>
            </w:pPr>
          </w:p>
        </w:tc>
      </w:tr>
    </w:tbl>
    <w:p w14:paraId="440BCFE8" w14:textId="77777777" w:rsidR="00196C00" w:rsidRDefault="00AA7E52" w:rsidP="00845500">
      <w:pPr>
        <w:pStyle w:val="a8"/>
        <w:wordWrap/>
        <w:spacing w:line="307" w:lineRule="auto"/>
        <w:rPr>
          <w:sz w:val="2"/>
          <w:szCs w:val="2"/>
        </w:rPr>
      </w:pPr>
      <w:r>
        <w:rPr>
          <w:rFonts w:ascii="맑은 고딕" w:eastAsia="맑은 고딕" w:hAnsi="맑은 고딕"/>
          <w:b/>
          <w:noProof/>
          <w:sz w:val="18"/>
          <w:szCs w:val="18"/>
        </w:rPr>
        <w:pict w14:anchorId="5FF36A11">
          <v:shapetype id="_x0000_t202" coordsize="21600,21600" o:spt="202" path="m,l,21600r21600,l21600,xe">
            <v:stroke joinstyle="miter"/>
            <v:path gradientshapeok="t" o:connecttype="rect"/>
          </v:shapetype>
          <v:shape id="TextBox 1" o:spid="_x0000_s1036" type="#_x0000_t202" style="position:absolute;left:0;text-align:left;margin-left:418.65pt;margin-top:-58.7pt;width:112.15pt;height:46.45pt;z-index:251656192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" filled="f" stroked="f">
            <v:textbox style="mso-next-textbox:#TextBox 1">
              <w:txbxContent>
                <w:p w14:paraId="25E4BFBB" w14:textId="77777777" w:rsidR="00494E14" w:rsidRDefault="00AA7E52" w:rsidP="00494E14">
                  <w:pPr>
                    <w:rPr>
                      <w:kern w:val="0"/>
                    </w:rPr>
                  </w:pPr>
                  <w:r>
                    <w:rPr>
                      <w:rFonts w:ascii="맑은 고딕" w:eastAsia="맑은 고딕" w:hAnsi="맑은 고딕"/>
                      <w:noProof/>
                      <w:sz w:val="18"/>
                      <w:szCs w:val="18"/>
                    </w:rPr>
                    <w:pict w14:anchorId="2155D81B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97.5pt;height:34.5pt;visibility:visible;mso-wrap-style:square">
                        <v:imagedata r:id="rId7" o:title="올릭스로고(고해상도)"/>
                      </v:shape>
                    </w:pict>
                  </w:r>
                </w:p>
                <w:p w14:paraId="539C2447" w14:textId="77777777" w:rsidR="00494E14" w:rsidRDefault="00494E14"/>
              </w:txbxContent>
            </v:textbox>
          </v:shape>
        </w:pict>
      </w:r>
      <w:r>
        <w:rPr>
          <w:rFonts w:ascii="맑은 고딕" w:eastAsia="맑은 고딕" w:hAnsi="맑은 고딕"/>
          <w:b/>
          <w:noProof/>
          <w:sz w:val="18"/>
          <w:szCs w:val="18"/>
        </w:rPr>
        <w:pict w14:anchorId="1838F3A2">
          <v:shape id="_x0000_s1032" type="#_x0000_t202" style="position:absolute;left:0;text-align:left;margin-left:-34.7pt;margin-top:-55.2pt;width:455.25pt;height:34.7pt;z-index:251655168;mso-position-horizontal-relative:text;mso-position-vertical-relative:text" fillcolor="#d1282d" strokecolor="#c91d29">
            <v:textbox style="mso-next-textbox:#_x0000_s1032">
              <w:txbxContent>
                <w:p w14:paraId="3698CED6" w14:textId="77777777" w:rsidR="004259F9" w:rsidRPr="0037663F" w:rsidRDefault="004259F9" w:rsidP="00494E14">
                  <w:pPr>
                    <w:ind w:right="800"/>
                    <w:jc w:val="right"/>
                    <w:rPr>
                      <w:rFonts w:ascii="HY견고딕" w:eastAsia="HY견고딕" w:hAnsi="맑은 고딕"/>
                      <w:color w:val="FFFFFF"/>
                      <w:sz w:val="40"/>
                      <w:szCs w:val="40"/>
                    </w:rPr>
                  </w:pPr>
                  <w:proofErr w:type="spellStart"/>
                  <w:r w:rsidRPr="0037663F">
                    <w:rPr>
                      <w:rFonts w:ascii="HY견고딕" w:eastAsia="HY견고딕" w:cs="맑은 고딕" w:hint="eastAsia"/>
                      <w:bCs/>
                      <w:color w:val="FFFFFF"/>
                      <w:sz w:val="40"/>
                      <w:szCs w:val="40"/>
                    </w:rPr>
                    <w:t>올릭스</w:t>
                  </w:r>
                  <w:proofErr w:type="spellEnd"/>
                  <w:r w:rsidRPr="0037663F">
                    <w:rPr>
                      <w:rFonts w:ascii="HY견고딕" w:eastAsia="HY견고딕" w:cs="맑은 고딕" w:hint="eastAsia"/>
                      <w:bCs/>
                      <w:color w:val="FFFFFF"/>
                      <w:sz w:val="40"/>
                      <w:szCs w:val="40"/>
                    </w:rPr>
                    <w:t xml:space="preserve"> 주식회사 입사지원서</w:t>
                  </w:r>
                  <w:r w:rsidR="00494E14" w:rsidRPr="0037663F">
                    <w:rPr>
                      <w:rFonts w:ascii="HY견고딕" w:eastAsia="HY견고딕" w:cs="맑은 고딕" w:hint="eastAsia"/>
                      <w:bCs/>
                      <w:color w:val="FFFFFF"/>
                      <w:sz w:val="40"/>
                      <w:szCs w:val="40"/>
                    </w:rPr>
                    <w:t xml:space="preserve"> </w:t>
                  </w:r>
                  <w:r w:rsidR="00494E14" w:rsidRPr="0037663F">
                    <w:rPr>
                      <w:rFonts w:ascii="HY견고딕" w:eastAsia="HY견고딕" w:cs="맑은 고딕"/>
                      <w:bCs/>
                      <w:color w:val="FFFFFF"/>
                      <w:sz w:val="40"/>
                      <w:szCs w:val="40"/>
                    </w:rPr>
                    <w:t xml:space="preserve">  </w:t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  <w:insideH w:val="dotted" w:sz="4" w:space="0" w:color="A0A0A0"/>
          <w:insideV w:val="dotted" w:sz="4" w:space="0" w:color="A0A0A0"/>
        </w:tblBorders>
        <w:tblLayout w:type="fixed"/>
        <w:tblCellMar>
          <w:left w:w="12" w:type="dxa"/>
          <w:right w:w="12" w:type="dxa"/>
        </w:tblCellMar>
        <w:tblLook w:val="04A0" w:firstRow="1" w:lastRow="0" w:firstColumn="1" w:lastColumn="0" w:noHBand="0" w:noVBand="1"/>
      </w:tblPr>
      <w:tblGrid>
        <w:gridCol w:w="939"/>
        <w:gridCol w:w="1559"/>
        <w:gridCol w:w="850"/>
        <w:gridCol w:w="1555"/>
        <w:gridCol w:w="1134"/>
        <w:gridCol w:w="1417"/>
        <w:gridCol w:w="1134"/>
        <w:gridCol w:w="1760"/>
      </w:tblGrid>
      <w:tr w:rsidR="00E0763C" w:rsidRPr="00FA0742" w14:paraId="44B1EB9E" w14:textId="77777777" w:rsidTr="00E0763C">
        <w:trPr>
          <w:trHeight w:hRule="exact" w:val="463"/>
          <w:jc w:val="center"/>
        </w:trPr>
        <w:tc>
          <w:tcPr>
            <w:tcW w:w="939" w:type="dxa"/>
            <w:shd w:val="solid" w:color="F3F3F3" w:fill="auto"/>
            <w:vAlign w:val="center"/>
            <w:hideMark/>
          </w:tcPr>
          <w:p w14:paraId="1433CF1A" w14:textId="77777777" w:rsidR="00AD447D" w:rsidRDefault="00AD447D" w:rsidP="00DE3A7D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cs="맑은 고딕"/>
                <w:color w:val="FFFFFF"/>
                <w:sz w:val="18"/>
                <w:szCs w:val="18"/>
              </w:rPr>
              <w:t>y</w:t>
            </w:r>
            <w:bookmarkStart w:id="0" w:name="예스폼"/>
            <w:bookmarkEnd w:id="0"/>
            <w:r>
              <w:rPr>
                <w:rFonts w:ascii="맑은 고딕" w:eastAsia="맑은 고딕" w:cs="맑은 고딕" w:hint="eastAsia"/>
                <w:kern w:val="2"/>
                <w:sz w:val="18"/>
                <w:szCs w:val="18"/>
              </w:rPr>
              <w:t>입사구분</w:t>
            </w:r>
          </w:p>
        </w:tc>
        <w:tc>
          <w:tcPr>
            <w:tcW w:w="1559" w:type="dxa"/>
            <w:vAlign w:val="center"/>
            <w:hideMark/>
          </w:tcPr>
          <w:p w14:paraId="229CC76D" w14:textId="77777777" w:rsidR="00AD447D" w:rsidRDefault="00AD447D" w:rsidP="00DE3A7D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cs="맑은 고딕"/>
                <w:kern w:val="2"/>
                <w:sz w:val="18"/>
                <w:szCs w:val="18"/>
              </w:rPr>
            </w:pPr>
            <w:r>
              <w:rPr>
                <w:rFonts w:cs="바탕" w:hint="eastAsia"/>
                <w:kern w:val="2"/>
                <w:sz w:val="18"/>
                <w:szCs w:val="18"/>
              </w:rPr>
              <w:t>□</w:t>
            </w:r>
            <w:r>
              <w:rPr>
                <w:rFonts w:ascii="맑은 고딕" w:eastAsia="맑은 고딕" w:cs="맑은 고딕" w:hint="eastAsia"/>
                <w:kern w:val="2"/>
                <w:sz w:val="18"/>
                <w:szCs w:val="18"/>
              </w:rPr>
              <w:t xml:space="preserve">신입 </w:t>
            </w:r>
            <w:r>
              <w:rPr>
                <w:rFonts w:cs="바탕" w:hint="eastAsia"/>
                <w:kern w:val="2"/>
                <w:sz w:val="18"/>
                <w:szCs w:val="18"/>
              </w:rPr>
              <w:t>□</w:t>
            </w:r>
            <w:r>
              <w:rPr>
                <w:rFonts w:ascii="맑은 고딕" w:eastAsia="맑은 고딕" w:cs="맑은 고딕" w:hint="eastAsia"/>
                <w:kern w:val="2"/>
                <w:sz w:val="18"/>
                <w:szCs w:val="18"/>
              </w:rPr>
              <w:t>경력</w:t>
            </w:r>
          </w:p>
        </w:tc>
        <w:tc>
          <w:tcPr>
            <w:tcW w:w="850" w:type="dxa"/>
            <w:shd w:val="solid" w:color="F3F3F3" w:fill="auto"/>
            <w:vAlign w:val="center"/>
            <w:hideMark/>
          </w:tcPr>
          <w:p w14:paraId="739B762A" w14:textId="77777777" w:rsidR="00AD447D" w:rsidRDefault="00AD447D" w:rsidP="00E0763C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cs="맑은 고딕" w:hint="eastAsia"/>
                <w:kern w:val="2"/>
                <w:sz w:val="18"/>
                <w:szCs w:val="18"/>
              </w:rPr>
              <w:t>응시부문</w:t>
            </w:r>
          </w:p>
        </w:tc>
        <w:tc>
          <w:tcPr>
            <w:tcW w:w="1555" w:type="dxa"/>
            <w:vAlign w:val="center"/>
          </w:tcPr>
          <w:p w14:paraId="2E1113BB" w14:textId="77777777" w:rsidR="00AD447D" w:rsidRDefault="00AD447D" w:rsidP="00E0763C">
            <w:pPr>
              <w:pStyle w:val="a8"/>
              <w:spacing w:line="240" w:lineRule="auto"/>
              <w:ind w:left="100" w:right="100"/>
              <w:jc w:val="center"/>
              <w:rPr>
                <w:kern w:val="2"/>
                <w:sz w:val="18"/>
                <w:szCs w:val="18"/>
              </w:rPr>
            </w:pPr>
          </w:p>
        </w:tc>
        <w:tc>
          <w:tcPr>
            <w:tcW w:w="1134" w:type="dxa"/>
            <w:shd w:val="solid" w:color="F3F3F3" w:fill="auto"/>
            <w:vAlign w:val="center"/>
          </w:tcPr>
          <w:p w14:paraId="602ECB1E" w14:textId="77777777" w:rsidR="00AD447D" w:rsidRDefault="00AD447D" w:rsidP="00E0763C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cs="맑은 고딕" w:hint="eastAsia"/>
                <w:kern w:val="2"/>
                <w:sz w:val="18"/>
                <w:szCs w:val="18"/>
              </w:rPr>
              <w:t>희망급여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E332419" w14:textId="77777777" w:rsidR="00AD447D" w:rsidRDefault="00AD447D" w:rsidP="00E0763C">
            <w:pPr>
              <w:pStyle w:val="a8"/>
              <w:spacing w:line="240" w:lineRule="auto"/>
              <w:ind w:left="100" w:right="100"/>
              <w:jc w:val="center"/>
              <w:rPr>
                <w:kern w:val="2"/>
                <w:sz w:val="18"/>
                <w:szCs w:val="18"/>
              </w:rPr>
            </w:pPr>
          </w:p>
        </w:tc>
        <w:tc>
          <w:tcPr>
            <w:tcW w:w="1134" w:type="dxa"/>
            <w:shd w:val="solid" w:color="F3F3F3" w:fill="auto"/>
            <w:vAlign w:val="center"/>
            <w:hideMark/>
          </w:tcPr>
          <w:p w14:paraId="0AFCC9FF" w14:textId="77777777" w:rsidR="00AD447D" w:rsidRDefault="00AD447D" w:rsidP="00E0763C">
            <w:pPr>
              <w:pStyle w:val="a8"/>
              <w:spacing w:line="240" w:lineRule="auto"/>
              <w:jc w:val="center"/>
              <w:rPr>
                <w:rFonts w:ascii="맑은 고딕" w:eastAsia="맑은 고딕" w:cs="맑은 고딕"/>
                <w:kern w:val="2"/>
                <w:sz w:val="18"/>
                <w:szCs w:val="18"/>
              </w:rPr>
            </w:pPr>
            <w:bookmarkStart w:id="1" w:name="_Hlk9602665"/>
            <w:r>
              <w:rPr>
                <w:rFonts w:ascii="맑은 고딕" w:eastAsia="맑은 고딕" w:hAnsi="맑은 고딕" w:hint="eastAsia"/>
                <w:sz w:val="18"/>
                <w:szCs w:val="18"/>
              </w:rPr>
              <w:t>입사가능일</w:t>
            </w:r>
            <w:bookmarkEnd w:id="1"/>
          </w:p>
        </w:tc>
        <w:tc>
          <w:tcPr>
            <w:tcW w:w="1760" w:type="dxa"/>
            <w:vAlign w:val="center"/>
          </w:tcPr>
          <w:p w14:paraId="1EDDF94E" w14:textId="77777777" w:rsidR="00AD447D" w:rsidRDefault="00AD447D" w:rsidP="00DE3A7D">
            <w:pPr>
              <w:pStyle w:val="a8"/>
              <w:spacing w:line="240" w:lineRule="auto"/>
              <w:ind w:right="100"/>
              <w:jc w:val="right"/>
              <w:rPr>
                <w:kern w:val="2"/>
                <w:sz w:val="18"/>
                <w:szCs w:val="18"/>
              </w:rPr>
            </w:pPr>
          </w:p>
        </w:tc>
      </w:tr>
    </w:tbl>
    <w:p w14:paraId="78A8F4C5" w14:textId="77777777" w:rsidR="00AD447D" w:rsidRDefault="00AD447D" w:rsidP="00AD447D">
      <w:pPr>
        <w:pStyle w:val="a8"/>
        <w:wordWrap/>
        <w:spacing w:line="240" w:lineRule="auto"/>
        <w:rPr>
          <w:sz w:val="2"/>
          <w:szCs w:val="2"/>
        </w:rPr>
      </w:pPr>
    </w:p>
    <w:p w14:paraId="04C32ABF" w14:textId="77777777" w:rsidR="00AD447D" w:rsidRDefault="00AD447D" w:rsidP="00AD447D">
      <w:pPr>
        <w:pStyle w:val="a8"/>
        <w:spacing w:line="304" w:lineRule="auto"/>
        <w:rPr>
          <w:sz w:val="18"/>
          <w:szCs w:val="18"/>
        </w:rPr>
      </w:pPr>
    </w:p>
    <w:tbl>
      <w:tblPr>
        <w:tblW w:w="1030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" w:type="dxa"/>
          <w:right w:w="12" w:type="dxa"/>
        </w:tblCellMar>
        <w:tblLook w:val="04A0" w:firstRow="1" w:lastRow="0" w:firstColumn="1" w:lastColumn="0" w:noHBand="0" w:noVBand="1"/>
      </w:tblPr>
      <w:tblGrid>
        <w:gridCol w:w="16"/>
        <w:gridCol w:w="831"/>
        <w:gridCol w:w="15"/>
        <w:gridCol w:w="773"/>
        <w:gridCol w:w="218"/>
        <w:gridCol w:w="690"/>
        <w:gridCol w:w="674"/>
        <w:gridCol w:w="35"/>
        <w:gridCol w:w="302"/>
        <w:gridCol w:w="123"/>
        <w:gridCol w:w="21"/>
        <w:gridCol w:w="778"/>
        <w:gridCol w:w="335"/>
        <w:gridCol w:w="62"/>
        <w:gridCol w:w="286"/>
        <w:gridCol w:w="451"/>
        <w:gridCol w:w="354"/>
        <w:gridCol w:w="213"/>
        <w:gridCol w:w="562"/>
        <w:gridCol w:w="714"/>
        <w:gridCol w:w="245"/>
        <w:gridCol w:w="39"/>
        <w:gridCol w:w="12"/>
        <w:gridCol w:w="838"/>
        <w:gridCol w:w="283"/>
        <w:gridCol w:w="1417"/>
        <w:gridCol w:w="22"/>
      </w:tblGrid>
      <w:tr w:rsidR="00CC70BF" w14:paraId="01CDCFDC" w14:textId="77777777" w:rsidTr="007F5638">
        <w:trPr>
          <w:gridAfter w:val="1"/>
          <w:wAfter w:w="22" w:type="dxa"/>
          <w:trHeight w:hRule="exact" w:val="406"/>
          <w:jc w:val="center"/>
        </w:trPr>
        <w:tc>
          <w:tcPr>
            <w:tcW w:w="1635" w:type="dxa"/>
            <w:gridSpan w:val="4"/>
            <w:vMerge w:val="restart"/>
            <w:tcBorders>
              <w:top w:val="single" w:sz="12" w:space="0" w:color="auto"/>
              <w:left w:val="dotted" w:sz="4" w:space="0" w:color="BFBFBF"/>
              <w:bottom w:val="dotted" w:sz="4" w:space="0" w:color="A0A0A0"/>
              <w:right w:val="dotted" w:sz="4" w:space="0" w:color="A0A0A0"/>
            </w:tcBorders>
            <w:vAlign w:val="center"/>
          </w:tcPr>
          <w:p w14:paraId="4E4B9A8E" w14:textId="77777777" w:rsidR="00CC70B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최근 6개월 이내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  <w:p w14:paraId="45752A21" w14:textId="77777777" w:rsidR="00CC70B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촬영한 컬러사진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  <w:p w14:paraId="3ADE0716" w14:textId="77777777" w:rsidR="00CC70B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 xml:space="preserve"> 부착</w:t>
            </w:r>
          </w:p>
        </w:tc>
        <w:tc>
          <w:tcPr>
            <w:tcW w:w="908" w:type="dxa"/>
            <w:gridSpan w:val="2"/>
            <w:tcBorders>
              <w:top w:val="single" w:sz="12" w:space="0" w:color="auto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shd w:val="solid" w:color="F3F3F3" w:fill="auto"/>
            <w:vAlign w:val="center"/>
            <w:hideMark/>
          </w:tcPr>
          <w:p w14:paraId="72C29B53" w14:textId="77777777" w:rsidR="00CC70B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성명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1155" w:type="dxa"/>
            <w:gridSpan w:val="5"/>
            <w:tcBorders>
              <w:top w:val="single" w:sz="12" w:space="0" w:color="auto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  <w:hideMark/>
          </w:tcPr>
          <w:p w14:paraId="2ECDB22B" w14:textId="77777777" w:rsidR="00CC70B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한글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1912" w:type="dxa"/>
            <w:gridSpan w:val="5"/>
            <w:tcBorders>
              <w:top w:val="single" w:sz="12" w:space="0" w:color="auto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14:paraId="2438EE92" w14:textId="77777777" w:rsidR="00CC70BF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  <w:p w14:paraId="37250D70" w14:textId="77777777" w:rsidR="00CC70BF" w:rsidRDefault="00CC70BF" w:rsidP="00BB2133">
            <w:pPr>
              <w:pStyle w:val="a8"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한자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1129" w:type="dxa"/>
            <w:gridSpan w:val="3"/>
            <w:tcBorders>
              <w:top w:val="single" w:sz="12" w:space="0" w:color="auto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  <w:hideMark/>
          </w:tcPr>
          <w:p w14:paraId="23815695" w14:textId="77777777" w:rsidR="00CC70BF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  <w:r>
              <w:rPr>
                <w:rFonts w:ascii="맑은 고딕" w:eastAsia="맑은 고딕" w:hAnsi="맑은 고딕" w:hint="eastAsia"/>
                <w:kern w:val="2"/>
                <w:sz w:val="18"/>
                <w:szCs w:val="18"/>
              </w:rPr>
              <w:t xml:space="preserve">  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영문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3548" w:type="dxa"/>
            <w:gridSpan w:val="7"/>
            <w:tcBorders>
              <w:top w:val="single" w:sz="12" w:space="0" w:color="auto"/>
              <w:left w:val="dotted" w:sz="4" w:space="0" w:color="A0A0A0"/>
              <w:bottom w:val="dotted" w:sz="4" w:space="0" w:color="A0A0A0"/>
              <w:right w:val="nil"/>
            </w:tcBorders>
            <w:vAlign w:val="center"/>
          </w:tcPr>
          <w:p w14:paraId="33E36440" w14:textId="77777777" w:rsidR="00CC70BF" w:rsidRDefault="00CC70BF" w:rsidP="00BB2133">
            <w:pPr>
              <w:pStyle w:val="a8"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</w:p>
          <w:p w14:paraId="3589C816" w14:textId="77777777" w:rsidR="00CC70BF" w:rsidRDefault="00CC70BF" w:rsidP="00BB2133">
            <w:pPr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color w:val="000000"/>
                <w:kern w:val="0"/>
                <w:sz w:val="18"/>
                <w:szCs w:val="18"/>
              </w:rPr>
              <w:br w:type="page"/>
            </w:r>
          </w:p>
        </w:tc>
      </w:tr>
      <w:tr w:rsidR="00CC70BF" w14:paraId="090BFA1B" w14:textId="77777777" w:rsidTr="007F5638">
        <w:trPr>
          <w:gridAfter w:val="1"/>
          <w:wAfter w:w="22" w:type="dxa"/>
          <w:trHeight w:hRule="exact" w:val="406"/>
          <w:jc w:val="center"/>
        </w:trPr>
        <w:tc>
          <w:tcPr>
            <w:tcW w:w="1635" w:type="dxa"/>
            <w:gridSpan w:val="4"/>
            <w:vMerge/>
            <w:tcBorders>
              <w:top w:val="single" w:sz="12" w:space="0" w:color="auto"/>
              <w:left w:val="dotted" w:sz="4" w:space="0" w:color="BFBFBF"/>
              <w:bottom w:val="dotted" w:sz="4" w:space="0" w:color="A0A0A0"/>
              <w:right w:val="dotted" w:sz="4" w:space="0" w:color="A0A0A0"/>
            </w:tcBorders>
            <w:vAlign w:val="center"/>
            <w:hideMark/>
          </w:tcPr>
          <w:p w14:paraId="4FABD28F" w14:textId="77777777" w:rsidR="00CC70BF" w:rsidRDefault="00CC70BF" w:rsidP="00BB2133">
            <w:pPr>
              <w:widowControl/>
              <w:wordWrap/>
              <w:autoSpaceDE/>
              <w:autoSpaceDN/>
              <w:spacing w:line="256" w:lineRule="auto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  <w:tc>
          <w:tcPr>
            <w:tcW w:w="908" w:type="dxa"/>
            <w:gridSpan w:val="2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shd w:val="solid" w:color="F3F3F3" w:fill="auto"/>
            <w:vAlign w:val="center"/>
            <w:hideMark/>
          </w:tcPr>
          <w:p w14:paraId="0DB9952A" w14:textId="77777777" w:rsidR="00CC70B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생년월일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5155" w:type="dxa"/>
            <w:gridSpan w:val="15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  <w:hideMark/>
          </w:tcPr>
          <w:p w14:paraId="239C353D" w14:textId="77777777" w:rsidR="00CC70B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 xml:space="preserve">    년       월      일생 (만    세) </w:t>
            </w:r>
          </w:p>
        </w:tc>
        <w:tc>
          <w:tcPr>
            <w:tcW w:w="2589" w:type="dxa"/>
            <w:gridSpan w:val="5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nil"/>
            </w:tcBorders>
            <w:vAlign w:val="center"/>
            <w:hideMark/>
          </w:tcPr>
          <w:p w14:paraId="3AB33BDA" w14:textId="77777777" w:rsidR="00CC70B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kern w:val="2"/>
                <w:sz w:val="18"/>
                <w:szCs w:val="18"/>
              </w:rPr>
              <w:t>□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 xml:space="preserve">남 </w:t>
            </w:r>
            <w:r>
              <w:rPr>
                <w:rFonts w:ascii="맑은 고딕" w:eastAsia="맑은 고딕" w:hAnsi="맑은 고딕" w:cs="바탕" w:hint="eastAsia"/>
                <w:kern w:val="2"/>
                <w:sz w:val="18"/>
                <w:szCs w:val="18"/>
              </w:rPr>
              <w:t>□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여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</w:tr>
      <w:tr w:rsidR="00CC70BF" w14:paraId="7DAFAFE9" w14:textId="77777777" w:rsidTr="007F5638">
        <w:trPr>
          <w:gridAfter w:val="1"/>
          <w:wAfter w:w="22" w:type="dxa"/>
          <w:trHeight w:hRule="exact" w:val="406"/>
          <w:jc w:val="center"/>
        </w:trPr>
        <w:tc>
          <w:tcPr>
            <w:tcW w:w="1635" w:type="dxa"/>
            <w:gridSpan w:val="4"/>
            <w:vMerge/>
            <w:tcBorders>
              <w:top w:val="single" w:sz="12" w:space="0" w:color="auto"/>
              <w:left w:val="dotted" w:sz="4" w:space="0" w:color="BFBFBF"/>
              <w:bottom w:val="dotted" w:sz="4" w:space="0" w:color="A0A0A0"/>
              <w:right w:val="dotted" w:sz="4" w:space="0" w:color="A0A0A0"/>
            </w:tcBorders>
            <w:vAlign w:val="center"/>
            <w:hideMark/>
          </w:tcPr>
          <w:p w14:paraId="2B86A478" w14:textId="77777777" w:rsidR="00CC70BF" w:rsidRDefault="00CC70BF" w:rsidP="00BB2133">
            <w:pPr>
              <w:widowControl/>
              <w:wordWrap/>
              <w:autoSpaceDE/>
              <w:autoSpaceDN/>
              <w:spacing w:line="256" w:lineRule="auto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  <w:tc>
          <w:tcPr>
            <w:tcW w:w="908" w:type="dxa"/>
            <w:gridSpan w:val="2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shd w:val="solid" w:color="F3F3F3" w:fill="auto"/>
            <w:vAlign w:val="center"/>
            <w:hideMark/>
          </w:tcPr>
          <w:p w14:paraId="67604E15" w14:textId="77777777" w:rsidR="00CC70B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연락처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709" w:type="dxa"/>
            <w:gridSpan w:val="2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  <w:hideMark/>
          </w:tcPr>
          <w:p w14:paraId="74A06832" w14:textId="77777777" w:rsidR="00CC70B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자택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2358" w:type="dxa"/>
            <w:gridSpan w:val="8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14:paraId="48CA4DEF" w14:textId="77777777" w:rsidR="00CC70BF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129" w:type="dxa"/>
            <w:gridSpan w:val="3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  <w:hideMark/>
          </w:tcPr>
          <w:p w14:paraId="141CA8C3" w14:textId="77777777" w:rsidR="00CC70BF" w:rsidRDefault="00CC70BF" w:rsidP="00BB2133">
            <w:pPr>
              <w:pStyle w:val="a8"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휴대전화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3548" w:type="dxa"/>
            <w:gridSpan w:val="7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nil"/>
            </w:tcBorders>
            <w:vAlign w:val="center"/>
          </w:tcPr>
          <w:p w14:paraId="2A82F9A3" w14:textId="77777777" w:rsidR="00CC70BF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</w:tr>
      <w:tr w:rsidR="00CC70BF" w14:paraId="186E2E5A" w14:textId="77777777" w:rsidTr="007F5638">
        <w:trPr>
          <w:gridAfter w:val="1"/>
          <w:wAfter w:w="22" w:type="dxa"/>
          <w:trHeight w:hRule="exact" w:val="436"/>
          <w:jc w:val="center"/>
        </w:trPr>
        <w:tc>
          <w:tcPr>
            <w:tcW w:w="1635" w:type="dxa"/>
            <w:gridSpan w:val="4"/>
            <w:vMerge/>
            <w:tcBorders>
              <w:top w:val="single" w:sz="12" w:space="0" w:color="auto"/>
              <w:left w:val="dotted" w:sz="4" w:space="0" w:color="BFBFBF"/>
              <w:bottom w:val="dotted" w:sz="4" w:space="0" w:color="A0A0A0"/>
              <w:right w:val="dotted" w:sz="4" w:space="0" w:color="A0A0A0"/>
            </w:tcBorders>
            <w:vAlign w:val="center"/>
          </w:tcPr>
          <w:p w14:paraId="57FC8BB5" w14:textId="77777777" w:rsidR="00CC70BF" w:rsidRDefault="00CC70BF" w:rsidP="00BB2133">
            <w:pPr>
              <w:widowControl/>
              <w:wordWrap/>
              <w:autoSpaceDE/>
              <w:autoSpaceDN/>
              <w:spacing w:line="256" w:lineRule="auto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  <w:tc>
          <w:tcPr>
            <w:tcW w:w="908" w:type="dxa"/>
            <w:gridSpan w:val="2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shd w:val="solid" w:color="F3F3F3" w:fill="auto"/>
            <w:vAlign w:val="center"/>
          </w:tcPr>
          <w:p w14:paraId="0E888795" w14:textId="77777777" w:rsidR="00CC70B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주소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7744" w:type="dxa"/>
            <w:gridSpan w:val="20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nil"/>
            </w:tcBorders>
            <w:vAlign w:val="center"/>
          </w:tcPr>
          <w:p w14:paraId="26C61707" w14:textId="77777777" w:rsidR="00CC70BF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</w:tr>
      <w:tr w:rsidR="00CC70BF" w14:paraId="68506DFB" w14:textId="77777777" w:rsidTr="007F5638">
        <w:trPr>
          <w:gridAfter w:val="1"/>
          <w:wAfter w:w="22" w:type="dxa"/>
          <w:trHeight w:hRule="exact" w:val="406"/>
          <w:jc w:val="center"/>
        </w:trPr>
        <w:tc>
          <w:tcPr>
            <w:tcW w:w="1635" w:type="dxa"/>
            <w:gridSpan w:val="4"/>
            <w:vMerge/>
            <w:tcBorders>
              <w:top w:val="single" w:sz="12" w:space="0" w:color="auto"/>
              <w:left w:val="dotted" w:sz="4" w:space="0" w:color="BFBFBF"/>
              <w:bottom w:val="dotted" w:sz="4" w:space="0" w:color="A0A0A0"/>
              <w:right w:val="dotted" w:sz="4" w:space="0" w:color="A0A0A0"/>
            </w:tcBorders>
            <w:vAlign w:val="center"/>
          </w:tcPr>
          <w:p w14:paraId="55F4FF1F" w14:textId="77777777" w:rsidR="00CC70BF" w:rsidRDefault="00CC70BF" w:rsidP="00BB2133">
            <w:pPr>
              <w:widowControl/>
              <w:wordWrap/>
              <w:autoSpaceDE/>
              <w:autoSpaceDN/>
              <w:spacing w:line="256" w:lineRule="auto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  <w:tc>
          <w:tcPr>
            <w:tcW w:w="908" w:type="dxa"/>
            <w:gridSpan w:val="2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shd w:val="solid" w:color="F3F3F3" w:fill="auto"/>
            <w:vAlign w:val="center"/>
          </w:tcPr>
          <w:p w14:paraId="32EC2C98" w14:textId="77777777" w:rsidR="00CC70B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이메일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7744" w:type="dxa"/>
            <w:gridSpan w:val="20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nil"/>
            </w:tcBorders>
            <w:vAlign w:val="center"/>
          </w:tcPr>
          <w:p w14:paraId="29777F03" w14:textId="77777777" w:rsidR="00CC70BF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</w:tr>
      <w:tr w:rsidR="00AA7E52" w14:paraId="6708C04A" w14:textId="77777777" w:rsidTr="00990E2E">
        <w:trPr>
          <w:gridAfter w:val="1"/>
          <w:wAfter w:w="22" w:type="dxa"/>
          <w:trHeight w:val="380"/>
          <w:jc w:val="center"/>
        </w:trPr>
        <w:tc>
          <w:tcPr>
            <w:tcW w:w="847" w:type="dxa"/>
            <w:gridSpan w:val="2"/>
            <w:vMerge w:val="restart"/>
            <w:tcBorders>
              <w:top w:val="dotted" w:sz="4" w:space="0" w:color="A0A0A0"/>
              <w:left w:val="dotted" w:sz="4" w:space="0" w:color="BFBFBF"/>
              <w:bottom w:val="dotted" w:sz="4" w:space="0" w:color="A0A0A0"/>
              <w:right w:val="dotted" w:sz="4" w:space="0" w:color="A0A0A0"/>
            </w:tcBorders>
            <w:shd w:val="solid" w:color="F3F3F3" w:fill="auto"/>
            <w:vAlign w:val="center"/>
            <w:hideMark/>
          </w:tcPr>
          <w:p w14:paraId="7098127E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학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  <w:p w14:paraId="150A6396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력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  <w:p w14:paraId="4A9B360D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사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  <w:p w14:paraId="3F757248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항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1696" w:type="dxa"/>
            <w:gridSpan w:val="4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shd w:val="solid" w:color="F3F3F3" w:fill="auto"/>
            <w:vAlign w:val="center"/>
            <w:hideMark/>
          </w:tcPr>
          <w:p w14:paraId="17ADFAAB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재학기간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1933" w:type="dxa"/>
            <w:gridSpan w:val="6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shd w:val="solid" w:color="F3F3F3" w:fill="auto"/>
            <w:vAlign w:val="center"/>
            <w:hideMark/>
          </w:tcPr>
          <w:p w14:paraId="087622AE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학교명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1701" w:type="dxa"/>
            <w:gridSpan w:val="6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shd w:val="solid" w:color="F3F3F3" w:fill="auto"/>
            <w:vAlign w:val="center"/>
            <w:hideMark/>
          </w:tcPr>
          <w:p w14:paraId="371D154C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전공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1276" w:type="dxa"/>
            <w:gridSpan w:val="2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shd w:val="solid" w:color="F3F3F3" w:fill="auto"/>
            <w:vAlign w:val="center"/>
            <w:hideMark/>
          </w:tcPr>
          <w:p w14:paraId="71C6E544" w14:textId="3969294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졸업/수료</w:t>
            </w:r>
          </w:p>
        </w:tc>
        <w:tc>
          <w:tcPr>
            <w:tcW w:w="1417" w:type="dxa"/>
            <w:gridSpan w:val="5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nil"/>
            </w:tcBorders>
            <w:shd w:val="solid" w:color="F3F3F3" w:fill="auto"/>
            <w:vAlign w:val="center"/>
            <w:hideMark/>
          </w:tcPr>
          <w:p w14:paraId="7713F397" w14:textId="5EE929F5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소재지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1417" w:type="dxa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nil"/>
            </w:tcBorders>
            <w:shd w:val="solid" w:color="F3F3F3" w:fill="auto"/>
            <w:vAlign w:val="center"/>
          </w:tcPr>
          <w:p w14:paraId="765647AD" w14:textId="31FB7432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평점/만점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</w:tr>
      <w:tr w:rsidR="00AA7E52" w14:paraId="55C4572B" w14:textId="77777777" w:rsidTr="00AA7E52">
        <w:trPr>
          <w:gridAfter w:val="1"/>
          <w:wAfter w:w="22" w:type="dxa"/>
          <w:trHeight w:hRule="exact" w:val="439"/>
          <w:jc w:val="center"/>
        </w:trPr>
        <w:tc>
          <w:tcPr>
            <w:tcW w:w="847" w:type="dxa"/>
            <w:gridSpan w:val="2"/>
            <w:vMerge/>
            <w:tcBorders>
              <w:top w:val="dotted" w:sz="4" w:space="0" w:color="A0A0A0"/>
              <w:left w:val="dotted" w:sz="4" w:space="0" w:color="BFBFBF"/>
              <w:bottom w:val="dotted" w:sz="4" w:space="0" w:color="A0A0A0"/>
              <w:right w:val="dotted" w:sz="4" w:space="0" w:color="A0A0A0"/>
            </w:tcBorders>
            <w:vAlign w:val="center"/>
            <w:hideMark/>
          </w:tcPr>
          <w:p w14:paraId="55C5CE3E" w14:textId="77777777" w:rsidR="00AA7E52" w:rsidRDefault="00AA7E52" w:rsidP="00AA7E52">
            <w:pPr>
              <w:widowControl/>
              <w:wordWrap/>
              <w:autoSpaceDE/>
              <w:autoSpaceDN/>
              <w:spacing w:line="256" w:lineRule="auto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  <w:bookmarkStart w:id="2" w:name="_GoBack" w:colFirst="4" w:colLast="4"/>
          </w:p>
        </w:tc>
        <w:tc>
          <w:tcPr>
            <w:tcW w:w="1696" w:type="dxa"/>
            <w:gridSpan w:val="4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14:paraId="208607ED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933" w:type="dxa"/>
            <w:gridSpan w:val="6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  <w:hideMark/>
          </w:tcPr>
          <w:p w14:paraId="50EADC0C" w14:textId="77777777" w:rsidR="00AA7E52" w:rsidRDefault="00AA7E52" w:rsidP="00AA7E52">
            <w:pPr>
              <w:pStyle w:val="a8"/>
              <w:spacing w:line="240" w:lineRule="auto"/>
              <w:ind w:left="100" w:right="100"/>
              <w:jc w:val="right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  <w:r>
              <w:rPr>
                <w:rFonts w:ascii="맑은 고딕" w:eastAsia="맑은 고딕" w:hAnsi="맑은 고딕" w:hint="eastAsia"/>
                <w:kern w:val="2"/>
                <w:sz w:val="18"/>
                <w:szCs w:val="18"/>
              </w:rPr>
              <w:t>고등학교</w:t>
            </w:r>
          </w:p>
        </w:tc>
        <w:tc>
          <w:tcPr>
            <w:tcW w:w="1701" w:type="dxa"/>
            <w:gridSpan w:val="6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14:paraId="5D08A71A" w14:textId="77777777" w:rsidR="00AA7E52" w:rsidRDefault="00AA7E52" w:rsidP="00AA7E52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276" w:type="dxa"/>
            <w:gridSpan w:val="2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14:paraId="2FFF7C1E" w14:textId="77777777" w:rsidR="00AA7E52" w:rsidRDefault="00AA7E52" w:rsidP="00AA7E52">
            <w:pPr>
              <w:pStyle w:val="a8"/>
              <w:spacing w:line="240" w:lineRule="auto"/>
              <w:ind w:left="100" w:right="100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417" w:type="dxa"/>
            <w:gridSpan w:val="5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nil"/>
            </w:tcBorders>
            <w:vAlign w:val="center"/>
          </w:tcPr>
          <w:p w14:paraId="7B6EECD6" w14:textId="77777777" w:rsidR="00AA7E52" w:rsidRDefault="00AA7E52" w:rsidP="00AA7E52">
            <w:pPr>
              <w:pStyle w:val="a8"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417" w:type="dxa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nil"/>
            </w:tcBorders>
            <w:vAlign w:val="center"/>
          </w:tcPr>
          <w:p w14:paraId="77496569" w14:textId="1CB589A9" w:rsidR="00AA7E52" w:rsidRDefault="00AA7E52" w:rsidP="00AA7E52">
            <w:pPr>
              <w:pStyle w:val="a8"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</w:p>
        </w:tc>
      </w:tr>
      <w:tr w:rsidR="00AA7E52" w14:paraId="5DB1680E" w14:textId="77777777" w:rsidTr="00AA7E52">
        <w:trPr>
          <w:gridAfter w:val="1"/>
          <w:wAfter w:w="22" w:type="dxa"/>
          <w:trHeight w:hRule="exact" w:val="439"/>
          <w:jc w:val="center"/>
        </w:trPr>
        <w:tc>
          <w:tcPr>
            <w:tcW w:w="847" w:type="dxa"/>
            <w:gridSpan w:val="2"/>
            <w:vMerge/>
            <w:tcBorders>
              <w:top w:val="dotted" w:sz="4" w:space="0" w:color="A0A0A0"/>
              <w:left w:val="dotted" w:sz="4" w:space="0" w:color="BFBFBF"/>
              <w:bottom w:val="dotted" w:sz="4" w:space="0" w:color="A0A0A0"/>
              <w:right w:val="dotted" w:sz="4" w:space="0" w:color="A0A0A0"/>
            </w:tcBorders>
            <w:vAlign w:val="center"/>
            <w:hideMark/>
          </w:tcPr>
          <w:p w14:paraId="6850E75B" w14:textId="77777777" w:rsidR="00AA7E52" w:rsidRDefault="00AA7E52" w:rsidP="00AA7E52">
            <w:pPr>
              <w:widowControl/>
              <w:wordWrap/>
              <w:autoSpaceDE/>
              <w:autoSpaceDN/>
              <w:spacing w:line="256" w:lineRule="auto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  <w:tc>
          <w:tcPr>
            <w:tcW w:w="1696" w:type="dxa"/>
            <w:gridSpan w:val="4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14:paraId="02C88CFE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933" w:type="dxa"/>
            <w:gridSpan w:val="6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  <w:hideMark/>
          </w:tcPr>
          <w:p w14:paraId="62D59435" w14:textId="77777777" w:rsidR="00AA7E52" w:rsidRDefault="00AA7E52" w:rsidP="00AA7E52">
            <w:pPr>
              <w:pStyle w:val="a8"/>
              <w:spacing w:line="240" w:lineRule="auto"/>
              <w:ind w:left="100" w:right="100"/>
              <w:jc w:val="right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  <w:r>
              <w:rPr>
                <w:rFonts w:ascii="맑은 고딕" w:eastAsia="맑은 고딕" w:hAnsi="맑은 고딕" w:hint="eastAsia"/>
                <w:kern w:val="2"/>
                <w:sz w:val="18"/>
                <w:szCs w:val="18"/>
              </w:rPr>
              <w:t>대학</w:t>
            </w:r>
          </w:p>
        </w:tc>
        <w:tc>
          <w:tcPr>
            <w:tcW w:w="1701" w:type="dxa"/>
            <w:gridSpan w:val="6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14:paraId="36A3AE57" w14:textId="77777777" w:rsidR="00AA7E52" w:rsidRDefault="00AA7E52" w:rsidP="00AA7E52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276" w:type="dxa"/>
            <w:gridSpan w:val="2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14:paraId="40641E77" w14:textId="77777777" w:rsidR="00AA7E52" w:rsidRDefault="00AA7E52" w:rsidP="00AA7E52">
            <w:pPr>
              <w:pStyle w:val="a8"/>
              <w:spacing w:line="240" w:lineRule="auto"/>
              <w:ind w:left="100" w:right="100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417" w:type="dxa"/>
            <w:gridSpan w:val="5"/>
            <w:tcBorders>
              <w:top w:val="dotted" w:sz="4" w:space="0" w:color="A0A0A0"/>
              <w:left w:val="dotted" w:sz="4" w:space="0" w:color="A0A0A0"/>
              <w:bottom w:val="dotted" w:sz="4" w:space="0" w:color="A6A6A6" w:themeColor="background1" w:themeShade="A6"/>
              <w:right w:val="nil"/>
            </w:tcBorders>
            <w:vAlign w:val="center"/>
          </w:tcPr>
          <w:p w14:paraId="21A9E30F" w14:textId="05038251" w:rsidR="00AA7E52" w:rsidRDefault="00AA7E52" w:rsidP="00AA7E52">
            <w:pPr>
              <w:pStyle w:val="a8"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417" w:type="dxa"/>
            <w:tcBorders>
              <w:top w:val="dotted" w:sz="4" w:space="0" w:color="A0A0A0"/>
              <w:left w:val="dotted" w:sz="4" w:space="0" w:color="A0A0A0"/>
              <w:bottom w:val="dotted" w:sz="4" w:space="0" w:color="A6A6A6" w:themeColor="background1" w:themeShade="A6"/>
              <w:right w:val="nil"/>
            </w:tcBorders>
            <w:vAlign w:val="center"/>
          </w:tcPr>
          <w:p w14:paraId="5BF1936B" w14:textId="72AB03A3" w:rsidR="00AA7E52" w:rsidRDefault="00AA7E52" w:rsidP="00AA7E52">
            <w:pPr>
              <w:pStyle w:val="a8"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</w:p>
        </w:tc>
      </w:tr>
      <w:tr w:rsidR="00AA7E52" w14:paraId="0D48A3F0" w14:textId="77777777" w:rsidTr="00AA7E52">
        <w:trPr>
          <w:gridAfter w:val="1"/>
          <w:wAfter w:w="22" w:type="dxa"/>
          <w:trHeight w:hRule="exact" w:val="419"/>
          <w:jc w:val="center"/>
        </w:trPr>
        <w:tc>
          <w:tcPr>
            <w:tcW w:w="847" w:type="dxa"/>
            <w:gridSpan w:val="2"/>
            <w:vMerge/>
            <w:tcBorders>
              <w:top w:val="dotted" w:sz="4" w:space="0" w:color="A0A0A0"/>
              <w:left w:val="dotted" w:sz="4" w:space="0" w:color="BFBFBF"/>
              <w:bottom w:val="dotted" w:sz="4" w:space="0" w:color="A0A0A0"/>
              <w:right w:val="dotted" w:sz="4" w:space="0" w:color="A0A0A0"/>
            </w:tcBorders>
            <w:vAlign w:val="center"/>
            <w:hideMark/>
          </w:tcPr>
          <w:p w14:paraId="79F1C869" w14:textId="77777777" w:rsidR="00AA7E52" w:rsidRDefault="00AA7E52" w:rsidP="00AA7E52">
            <w:pPr>
              <w:widowControl/>
              <w:wordWrap/>
              <w:autoSpaceDE/>
              <w:autoSpaceDN/>
              <w:spacing w:line="256" w:lineRule="auto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  <w:tc>
          <w:tcPr>
            <w:tcW w:w="1696" w:type="dxa"/>
            <w:gridSpan w:val="4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14:paraId="4BA2507E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933" w:type="dxa"/>
            <w:gridSpan w:val="6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  <w:hideMark/>
          </w:tcPr>
          <w:p w14:paraId="2CF6BE6D" w14:textId="77777777" w:rsidR="00AA7E52" w:rsidRDefault="00AA7E52" w:rsidP="00AA7E52">
            <w:pPr>
              <w:pStyle w:val="a8"/>
              <w:spacing w:line="240" w:lineRule="auto"/>
              <w:ind w:left="100" w:right="100"/>
              <w:jc w:val="right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  <w:r>
              <w:rPr>
                <w:rFonts w:ascii="맑은 고딕" w:eastAsia="맑은 고딕" w:hAnsi="맑은 고딕" w:hint="eastAsia"/>
                <w:kern w:val="2"/>
                <w:sz w:val="18"/>
                <w:szCs w:val="18"/>
              </w:rPr>
              <w:t>대학교</w:t>
            </w:r>
          </w:p>
        </w:tc>
        <w:tc>
          <w:tcPr>
            <w:tcW w:w="1701" w:type="dxa"/>
            <w:gridSpan w:val="6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14:paraId="10F42E79" w14:textId="77777777" w:rsidR="00AA7E52" w:rsidRDefault="00AA7E52" w:rsidP="00AA7E52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276" w:type="dxa"/>
            <w:gridSpan w:val="2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14:paraId="02A78764" w14:textId="77777777" w:rsidR="00AA7E52" w:rsidRDefault="00AA7E52" w:rsidP="00AA7E52">
            <w:pPr>
              <w:pStyle w:val="a8"/>
              <w:spacing w:line="240" w:lineRule="auto"/>
              <w:ind w:left="100" w:right="100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417" w:type="dxa"/>
            <w:gridSpan w:val="5"/>
            <w:tcBorders>
              <w:top w:val="dotted" w:sz="4" w:space="0" w:color="A6A6A6" w:themeColor="background1" w:themeShade="A6"/>
              <w:left w:val="dotted" w:sz="4" w:space="0" w:color="A0A0A0"/>
              <w:bottom w:val="dotted" w:sz="4" w:space="0" w:color="A6A6A6" w:themeColor="background1" w:themeShade="A6"/>
              <w:right w:val="nil"/>
            </w:tcBorders>
            <w:vAlign w:val="center"/>
          </w:tcPr>
          <w:p w14:paraId="2280CCAF" w14:textId="3EBE4CA0" w:rsidR="00AA7E52" w:rsidRDefault="00AA7E52" w:rsidP="00AA7E52">
            <w:pPr>
              <w:pStyle w:val="a8"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417" w:type="dxa"/>
            <w:tcBorders>
              <w:top w:val="dotted" w:sz="4" w:space="0" w:color="A6A6A6" w:themeColor="background1" w:themeShade="A6"/>
              <w:left w:val="dotted" w:sz="4" w:space="0" w:color="A0A0A0"/>
              <w:bottom w:val="dotted" w:sz="4" w:space="0" w:color="A6A6A6" w:themeColor="background1" w:themeShade="A6"/>
              <w:right w:val="nil"/>
            </w:tcBorders>
            <w:vAlign w:val="center"/>
          </w:tcPr>
          <w:p w14:paraId="7001B9FA" w14:textId="1274B642" w:rsidR="00AA7E52" w:rsidRDefault="00AA7E52" w:rsidP="00AA7E52">
            <w:pPr>
              <w:pStyle w:val="a8"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</w:p>
        </w:tc>
      </w:tr>
      <w:tr w:rsidR="00AA7E52" w14:paraId="46447F7E" w14:textId="77777777" w:rsidTr="00AA7E52">
        <w:trPr>
          <w:gridAfter w:val="1"/>
          <w:wAfter w:w="22" w:type="dxa"/>
          <w:trHeight w:hRule="exact" w:val="438"/>
          <w:jc w:val="center"/>
        </w:trPr>
        <w:tc>
          <w:tcPr>
            <w:tcW w:w="847" w:type="dxa"/>
            <w:gridSpan w:val="2"/>
            <w:vMerge/>
            <w:tcBorders>
              <w:top w:val="dotted" w:sz="4" w:space="0" w:color="A0A0A0"/>
              <w:left w:val="dotted" w:sz="4" w:space="0" w:color="BFBFBF"/>
              <w:bottom w:val="dotted" w:sz="4" w:space="0" w:color="A0A0A0"/>
              <w:right w:val="dotted" w:sz="4" w:space="0" w:color="A0A0A0"/>
            </w:tcBorders>
            <w:vAlign w:val="center"/>
            <w:hideMark/>
          </w:tcPr>
          <w:p w14:paraId="36C5D8D3" w14:textId="77777777" w:rsidR="00AA7E52" w:rsidRDefault="00AA7E52" w:rsidP="00AA7E52">
            <w:pPr>
              <w:widowControl/>
              <w:wordWrap/>
              <w:autoSpaceDE/>
              <w:autoSpaceDN/>
              <w:spacing w:line="256" w:lineRule="auto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  <w:tc>
          <w:tcPr>
            <w:tcW w:w="1696" w:type="dxa"/>
            <w:gridSpan w:val="4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14:paraId="5F1BD7B0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933" w:type="dxa"/>
            <w:gridSpan w:val="6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  <w:hideMark/>
          </w:tcPr>
          <w:p w14:paraId="4A2E6E40" w14:textId="77777777" w:rsidR="00AA7E52" w:rsidRDefault="00AA7E52" w:rsidP="00AA7E52">
            <w:pPr>
              <w:pStyle w:val="a8"/>
              <w:spacing w:line="240" w:lineRule="auto"/>
              <w:ind w:left="100" w:right="100"/>
              <w:jc w:val="right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  <w:r>
              <w:rPr>
                <w:rFonts w:ascii="맑은 고딕" w:eastAsia="맑은 고딕" w:hAnsi="맑은 고딕" w:hint="eastAsia"/>
                <w:kern w:val="2"/>
                <w:sz w:val="18"/>
                <w:szCs w:val="18"/>
              </w:rPr>
              <w:t>대학원</w:t>
            </w:r>
          </w:p>
        </w:tc>
        <w:tc>
          <w:tcPr>
            <w:tcW w:w="1701" w:type="dxa"/>
            <w:gridSpan w:val="6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14:paraId="72487BFE" w14:textId="77777777" w:rsidR="00AA7E52" w:rsidRDefault="00AA7E52" w:rsidP="00AA7E52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276" w:type="dxa"/>
            <w:gridSpan w:val="2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14:paraId="61C9AAF2" w14:textId="77777777" w:rsidR="00AA7E52" w:rsidRDefault="00AA7E52" w:rsidP="00AA7E52">
            <w:pPr>
              <w:pStyle w:val="a8"/>
              <w:spacing w:line="240" w:lineRule="auto"/>
              <w:ind w:left="100" w:right="100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417" w:type="dxa"/>
            <w:gridSpan w:val="5"/>
            <w:tcBorders>
              <w:top w:val="dotted" w:sz="4" w:space="0" w:color="A6A6A6" w:themeColor="background1" w:themeShade="A6"/>
              <w:left w:val="dotted" w:sz="4" w:space="0" w:color="A0A0A0"/>
              <w:bottom w:val="dotted" w:sz="4" w:space="0" w:color="A6A6A6" w:themeColor="background1" w:themeShade="A6"/>
              <w:right w:val="nil"/>
            </w:tcBorders>
            <w:vAlign w:val="center"/>
          </w:tcPr>
          <w:p w14:paraId="147CCA97" w14:textId="77777777" w:rsidR="00AA7E52" w:rsidRDefault="00AA7E52" w:rsidP="00AA7E52">
            <w:pPr>
              <w:pStyle w:val="a8"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dotted" w:sz="4" w:space="0" w:color="A6A6A6" w:themeColor="background1" w:themeShade="A6"/>
              <w:left w:val="dotted" w:sz="4" w:space="0" w:color="A0A0A0"/>
              <w:bottom w:val="dotted" w:sz="4" w:space="0" w:color="A6A6A6" w:themeColor="background1" w:themeShade="A6"/>
              <w:right w:val="nil"/>
            </w:tcBorders>
            <w:vAlign w:val="center"/>
          </w:tcPr>
          <w:p w14:paraId="10AFE081" w14:textId="3586EE9D" w:rsidR="00AA7E52" w:rsidRDefault="00AA7E52" w:rsidP="00AA7E52">
            <w:pPr>
              <w:pStyle w:val="a8"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</w:p>
        </w:tc>
      </w:tr>
      <w:tr w:rsidR="00AA7E52" w14:paraId="6E2B4EC7" w14:textId="77777777" w:rsidTr="00AA7E52">
        <w:trPr>
          <w:gridAfter w:val="1"/>
          <w:wAfter w:w="22" w:type="dxa"/>
          <w:trHeight w:hRule="exact" w:val="439"/>
          <w:jc w:val="center"/>
        </w:trPr>
        <w:tc>
          <w:tcPr>
            <w:tcW w:w="847" w:type="dxa"/>
            <w:gridSpan w:val="2"/>
            <w:vMerge/>
            <w:tcBorders>
              <w:top w:val="dotted" w:sz="4" w:space="0" w:color="A0A0A0"/>
              <w:left w:val="dotted" w:sz="4" w:space="0" w:color="BFBFBF"/>
              <w:bottom w:val="dotted" w:sz="4" w:space="0" w:color="A0A0A0"/>
              <w:right w:val="dotted" w:sz="4" w:space="0" w:color="A0A0A0"/>
            </w:tcBorders>
            <w:vAlign w:val="center"/>
            <w:hideMark/>
          </w:tcPr>
          <w:p w14:paraId="4CDBDB51" w14:textId="77777777" w:rsidR="00AA7E52" w:rsidRDefault="00AA7E52" w:rsidP="00AA7E52">
            <w:pPr>
              <w:widowControl/>
              <w:wordWrap/>
              <w:autoSpaceDE/>
              <w:autoSpaceDN/>
              <w:spacing w:line="256" w:lineRule="auto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  <w:tc>
          <w:tcPr>
            <w:tcW w:w="1696" w:type="dxa"/>
            <w:gridSpan w:val="4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14:paraId="29798466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933" w:type="dxa"/>
            <w:gridSpan w:val="6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14:paraId="35D90BF5" w14:textId="77777777" w:rsidR="00AA7E52" w:rsidRDefault="00AA7E52" w:rsidP="00AA7E52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701" w:type="dxa"/>
            <w:gridSpan w:val="6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14:paraId="62AC73BE" w14:textId="77777777" w:rsidR="00AA7E52" w:rsidRDefault="00AA7E52" w:rsidP="00AA7E52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276" w:type="dxa"/>
            <w:gridSpan w:val="2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14:paraId="0CE133A4" w14:textId="77777777" w:rsidR="00AA7E52" w:rsidRDefault="00AA7E52" w:rsidP="00AA7E52">
            <w:pPr>
              <w:pStyle w:val="a8"/>
              <w:spacing w:line="240" w:lineRule="auto"/>
              <w:ind w:left="100" w:right="100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417" w:type="dxa"/>
            <w:gridSpan w:val="5"/>
            <w:tcBorders>
              <w:top w:val="dotted" w:sz="4" w:space="0" w:color="A6A6A6" w:themeColor="background1" w:themeShade="A6"/>
              <w:left w:val="dotted" w:sz="4" w:space="0" w:color="A0A0A0"/>
              <w:bottom w:val="dotted" w:sz="4" w:space="0" w:color="A0A0A0"/>
              <w:right w:val="nil"/>
            </w:tcBorders>
            <w:vAlign w:val="center"/>
          </w:tcPr>
          <w:p w14:paraId="7D9E1B36" w14:textId="77777777" w:rsidR="00AA7E52" w:rsidRDefault="00AA7E52" w:rsidP="00AA7E52">
            <w:pPr>
              <w:pStyle w:val="a8"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dotted" w:sz="4" w:space="0" w:color="A6A6A6" w:themeColor="background1" w:themeShade="A6"/>
              <w:left w:val="dotted" w:sz="4" w:space="0" w:color="A0A0A0"/>
              <w:bottom w:val="dotted" w:sz="4" w:space="0" w:color="A0A0A0"/>
              <w:right w:val="nil"/>
            </w:tcBorders>
            <w:vAlign w:val="center"/>
          </w:tcPr>
          <w:p w14:paraId="3686D878" w14:textId="11B8E7B7" w:rsidR="00AA7E52" w:rsidRDefault="00AA7E52" w:rsidP="00AA7E52">
            <w:pPr>
              <w:pStyle w:val="a8"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</w:p>
        </w:tc>
      </w:tr>
      <w:bookmarkEnd w:id="2"/>
      <w:tr w:rsidR="00AA7E52" w14:paraId="1C86E2F4" w14:textId="77777777" w:rsidTr="007F5638">
        <w:tblPrEx>
          <w:tblBorders>
            <w:top w:val="single" w:sz="12" w:space="0" w:color="auto"/>
            <w:left w:val="none" w:sz="0" w:space="0" w:color="auto"/>
            <w:right w:val="none" w:sz="0" w:space="0" w:color="auto"/>
            <w:insideH w:val="dotted" w:sz="6" w:space="0" w:color="A0A0A0"/>
            <w:insideV w:val="dotted" w:sz="6" w:space="0" w:color="A0A0A0"/>
          </w:tblBorders>
          <w:tblLook w:val="0000" w:firstRow="0" w:lastRow="0" w:firstColumn="0" w:lastColumn="0" w:noHBand="0" w:noVBand="0"/>
        </w:tblPrEx>
        <w:trPr>
          <w:gridAfter w:val="1"/>
          <w:wAfter w:w="22" w:type="dxa"/>
          <w:trHeight w:hRule="exact" w:val="349"/>
          <w:jc w:val="center"/>
        </w:trPr>
        <w:tc>
          <w:tcPr>
            <w:tcW w:w="847" w:type="dxa"/>
            <w:gridSpan w:val="2"/>
            <w:vMerge w:val="restart"/>
            <w:tcBorders>
              <w:top w:val="dotted" w:sz="6" w:space="0" w:color="A0A0A0"/>
              <w:left w:val="dotted" w:sz="4" w:space="0" w:color="BFBFBF"/>
            </w:tcBorders>
            <w:shd w:val="solid" w:color="F3F3F3" w:fill="auto"/>
            <w:vAlign w:val="center"/>
          </w:tcPr>
          <w:p w14:paraId="0E7A2AAC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경</w:t>
            </w:r>
          </w:p>
          <w:p w14:paraId="7FC3BE0E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력</w:t>
            </w:r>
          </w:p>
          <w:p w14:paraId="135F1A6C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사</w:t>
            </w:r>
          </w:p>
          <w:p w14:paraId="4285541C" w14:textId="77777777" w:rsidR="00AA7E52" w:rsidRPr="00341DBB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항</w:t>
            </w:r>
            <w:r w:rsidRPr="00341DBB">
              <w:rPr>
                <w:rFonts w:ascii="맑은 고딕" w:eastAsia="맑은 고딕" w:hAnsi="맑은 고딕" w:cs="맑은 고딕"/>
                <w:sz w:val="18"/>
                <w:szCs w:val="18"/>
              </w:rPr>
              <w:br w:type="page"/>
            </w:r>
          </w:p>
        </w:tc>
        <w:tc>
          <w:tcPr>
            <w:tcW w:w="1696" w:type="dxa"/>
            <w:gridSpan w:val="4"/>
            <w:tcBorders>
              <w:top w:val="dotted" w:sz="6" w:space="0" w:color="A0A0A0"/>
              <w:bottom w:val="dotted" w:sz="6" w:space="0" w:color="A0A0A0"/>
            </w:tcBorders>
            <w:shd w:val="solid" w:color="F3F3F3" w:fill="auto"/>
            <w:vAlign w:val="center"/>
          </w:tcPr>
          <w:p w14:paraId="0FF89CD4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근무기간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2268" w:type="dxa"/>
            <w:gridSpan w:val="7"/>
            <w:tcBorders>
              <w:top w:val="dotted" w:sz="6" w:space="0" w:color="A0A0A0"/>
              <w:bottom w:val="dotted" w:sz="6" w:space="0" w:color="A0A0A0"/>
            </w:tcBorders>
            <w:shd w:val="solid" w:color="F3F3F3" w:fill="auto"/>
            <w:vAlign w:val="center"/>
          </w:tcPr>
          <w:p w14:paraId="4FA51EA5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직장명</w:t>
            </w:r>
          </w:p>
        </w:tc>
        <w:tc>
          <w:tcPr>
            <w:tcW w:w="799" w:type="dxa"/>
            <w:gridSpan w:val="3"/>
            <w:tcBorders>
              <w:top w:val="dotted" w:sz="6" w:space="0" w:color="A0A0A0"/>
              <w:bottom w:val="dotted" w:sz="6" w:space="0" w:color="A0A0A0"/>
            </w:tcBorders>
            <w:shd w:val="solid" w:color="F3F3F3" w:fill="auto"/>
            <w:vAlign w:val="center"/>
          </w:tcPr>
          <w:p w14:paraId="0C959189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직위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1843" w:type="dxa"/>
            <w:gridSpan w:val="4"/>
            <w:tcBorders>
              <w:top w:val="dotted" w:sz="6" w:space="0" w:color="A0A0A0"/>
              <w:bottom w:val="dotted" w:sz="6" w:space="0" w:color="A0A0A0"/>
            </w:tcBorders>
            <w:shd w:val="solid" w:color="F3F3F3" w:fill="auto"/>
            <w:vAlign w:val="center"/>
          </w:tcPr>
          <w:p w14:paraId="60FCF655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담당업무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1134" w:type="dxa"/>
            <w:gridSpan w:val="4"/>
            <w:tcBorders>
              <w:top w:val="dotted" w:sz="6" w:space="0" w:color="A0A0A0"/>
              <w:bottom w:val="dotted" w:sz="6" w:space="0" w:color="A0A0A0"/>
            </w:tcBorders>
            <w:shd w:val="solid" w:color="F3F3F3" w:fill="auto"/>
            <w:vAlign w:val="center"/>
          </w:tcPr>
          <w:p w14:paraId="6382F23E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급여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1700" w:type="dxa"/>
            <w:gridSpan w:val="2"/>
            <w:tcBorders>
              <w:top w:val="dotted" w:sz="6" w:space="0" w:color="A0A0A0"/>
              <w:bottom w:val="dotted" w:sz="6" w:space="0" w:color="A0A0A0"/>
              <w:right w:val="nil"/>
            </w:tcBorders>
            <w:shd w:val="solid" w:color="F3F3F3" w:fill="auto"/>
            <w:vAlign w:val="center"/>
          </w:tcPr>
          <w:p w14:paraId="31942CC9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퇴직사유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</w:tr>
      <w:tr w:rsidR="00AA7E52" w:rsidRPr="00341DBB" w14:paraId="54125EEA" w14:textId="77777777" w:rsidTr="007F5638">
        <w:tblPrEx>
          <w:tblBorders>
            <w:top w:val="single" w:sz="12" w:space="0" w:color="auto"/>
            <w:left w:val="none" w:sz="0" w:space="0" w:color="auto"/>
            <w:right w:val="none" w:sz="0" w:space="0" w:color="auto"/>
            <w:insideH w:val="dotted" w:sz="6" w:space="0" w:color="A0A0A0"/>
            <w:insideV w:val="dotted" w:sz="6" w:space="0" w:color="A0A0A0"/>
          </w:tblBorders>
          <w:tblLook w:val="0000" w:firstRow="0" w:lastRow="0" w:firstColumn="0" w:lastColumn="0" w:noHBand="0" w:noVBand="0"/>
        </w:tblPrEx>
        <w:trPr>
          <w:gridAfter w:val="1"/>
          <w:wAfter w:w="22" w:type="dxa"/>
          <w:trHeight w:hRule="exact" w:val="406"/>
          <w:jc w:val="center"/>
        </w:trPr>
        <w:tc>
          <w:tcPr>
            <w:tcW w:w="847" w:type="dxa"/>
            <w:gridSpan w:val="2"/>
            <w:vMerge/>
            <w:tcBorders>
              <w:left w:val="dotted" w:sz="4" w:space="0" w:color="BFBFBF"/>
            </w:tcBorders>
            <w:shd w:val="clear" w:color="auto" w:fill="auto"/>
            <w:vAlign w:val="center"/>
          </w:tcPr>
          <w:p w14:paraId="7DBD6C80" w14:textId="77777777" w:rsidR="00AA7E52" w:rsidRPr="00341DBB" w:rsidRDefault="00AA7E52" w:rsidP="00AA7E52">
            <w:pPr>
              <w:wordWrap/>
              <w:adjustRightInd w:val="0"/>
              <w:jc w:val="left"/>
              <w:rPr>
                <w:rFonts w:ascii="맑은 고딕" w:eastAsia="맑은 고딕" w:hAnsi="맑은 고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96" w:type="dxa"/>
            <w:gridSpan w:val="4"/>
            <w:tcBorders>
              <w:top w:val="dotted" w:sz="6" w:space="0" w:color="A0A0A0"/>
            </w:tcBorders>
            <w:vAlign w:val="center"/>
          </w:tcPr>
          <w:p w14:paraId="66F85DBD" w14:textId="77777777" w:rsidR="00AA7E52" w:rsidRPr="00341DBB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341DBB">
              <w:rPr>
                <w:rFonts w:ascii="맑은 고딕" w:eastAsia="맑은 고딕" w:hAnsi="맑은 고딕"/>
                <w:sz w:val="18"/>
                <w:szCs w:val="18"/>
              </w:rPr>
              <w:br w:type="page"/>
            </w:r>
          </w:p>
        </w:tc>
        <w:tc>
          <w:tcPr>
            <w:tcW w:w="2268" w:type="dxa"/>
            <w:gridSpan w:val="7"/>
            <w:tcBorders>
              <w:top w:val="dotted" w:sz="6" w:space="0" w:color="A0A0A0"/>
            </w:tcBorders>
            <w:vAlign w:val="center"/>
          </w:tcPr>
          <w:p w14:paraId="61310396" w14:textId="77777777" w:rsidR="00AA7E52" w:rsidRPr="00341DBB" w:rsidRDefault="00AA7E52" w:rsidP="00AA7E52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  <w:r w:rsidRPr="00341DBB">
              <w:rPr>
                <w:rFonts w:ascii="맑은 고딕" w:eastAsia="맑은 고딕" w:hAnsi="맑은 고딕"/>
                <w:sz w:val="18"/>
                <w:szCs w:val="18"/>
              </w:rPr>
              <w:br w:type="page"/>
            </w:r>
          </w:p>
        </w:tc>
        <w:tc>
          <w:tcPr>
            <w:tcW w:w="799" w:type="dxa"/>
            <w:gridSpan w:val="3"/>
            <w:tcBorders>
              <w:top w:val="dotted" w:sz="6" w:space="0" w:color="A0A0A0"/>
            </w:tcBorders>
            <w:vAlign w:val="center"/>
          </w:tcPr>
          <w:p w14:paraId="306368DC" w14:textId="77777777" w:rsidR="00AA7E52" w:rsidRPr="00341DBB" w:rsidRDefault="00AA7E52" w:rsidP="00AA7E52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  <w:r w:rsidRPr="00341DBB">
              <w:rPr>
                <w:rFonts w:ascii="맑은 고딕" w:eastAsia="맑은 고딕" w:hAnsi="맑은 고딕"/>
                <w:sz w:val="18"/>
                <w:szCs w:val="18"/>
              </w:rPr>
              <w:br w:type="page"/>
            </w:r>
          </w:p>
        </w:tc>
        <w:tc>
          <w:tcPr>
            <w:tcW w:w="1843" w:type="dxa"/>
            <w:gridSpan w:val="4"/>
            <w:tcBorders>
              <w:top w:val="dotted" w:sz="6" w:space="0" w:color="A0A0A0"/>
            </w:tcBorders>
          </w:tcPr>
          <w:p w14:paraId="70BA91D1" w14:textId="77777777" w:rsidR="00AA7E52" w:rsidRPr="00341DBB" w:rsidRDefault="00AA7E52" w:rsidP="00AA7E52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  <w:tc>
          <w:tcPr>
            <w:tcW w:w="1134" w:type="dxa"/>
            <w:gridSpan w:val="4"/>
            <w:tcBorders>
              <w:top w:val="dotted" w:sz="6" w:space="0" w:color="A0A0A0"/>
            </w:tcBorders>
          </w:tcPr>
          <w:p w14:paraId="4078ED38" w14:textId="77777777" w:rsidR="00AA7E52" w:rsidRPr="00341DBB" w:rsidRDefault="00AA7E52" w:rsidP="00AA7E52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  <w:tc>
          <w:tcPr>
            <w:tcW w:w="1700" w:type="dxa"/>
            <w:gridSpan w:val="2"/>
            <w:tcBorders>
              <w:top w:val="dotted" w:sz="6" w:space="0" w:color="A0A0A0"/>
              <w:right w:val="nil"/>
            </w:tcBorders>
          </w:tcPr>
          <w:p w14:paraId="7A316591" w14:textId="77777777" w:rsidR="00AA7E52" w:rsidRPr="00341DBB" w:rsidRDefault="00AA7E52" w:rsidP="00AA7E52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</w:tr>
      <w:tr w:rsidR="00AA7E52" w:rsidRPr="00341DBB" w14:paraId="383783C0" w14:textId="77777777" w:rsidTr="007F5638">
        <w:tblPrEx>
          <w:tblBorders>
            <w:top w:val="single" w:sz="12" w:space="0" w:color="auto"/>
            <w:left w:val="none" w:sz="0" w:space="0" w:color="auto"/>
            <w:right w:val="none" w:sz="0" w:space="0" w:color="auto"/>
            <w:insideH w:val="dotted" w:sz="6" w:space="0" w:color="A0A0A0"/>
            <w:insideV w:val="dotted" w:sz="6" w:space="0" w:color="A0A0A0"/>
          </w:tblBorders>
          <w:tblLook w:val="0000" w:firstRow="0" w:lastRow="0" w:firstColumn="0" w:lastColumn="0" w:noHBand="0" w:noVBand="0"/>
        </w:tblPrEx>
        <w:trPr>
          <w:gridAfter w:val="1"/>
          <w:wAfter w:w="22" w:type="dxa"/>
          <w:trHeight w:hRule="exact" w:val="406"/>
          <w:jc w:val="center"/>
        </w:trPr>
        <w:tc>
          <w:tcPr>
            <w:tcW w:w="847" w:type="dxa"/>
            <w:gridSpan w:val="2"/>
            <w:vMerge/>
            <w:tcBorders>
              <w:left w:val="dotted" w:sz="4" w:space="0" w:color="BFBFBF"/>
            </w:tcBorders>
            <w:shd w:val="clear" w:color="auto" w:fill="auto"/>
            <w:vAlign w:val="center"/>
          </w:tcPr>
          <w:p w14:paraId="5FD01EEF" w14:textId="77777777" w:rsidR="00AA7E52" w:rsidRPr="00341DBB" w:rsidRDefault="00AA7E52" w:rsidP="00AA7E52">
            <w:pPr>
              <w:wordWrap/>
              <w:adjustRightInd w:val="0"/>
              <w:jc w:val="left"/>
              <w:rPr>
                <w:rFonts w:ascii="맑은 고딕" w:eastAsia="맑은 고딕" w:hAnsi="맑은 고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96" w:type="dxa"/>
            <w:gridSpan w:val="4"/>
            <w:vAlign w:val="center"/>
          </w:tcPr>
          <w:p w14:paraId="4E3F8E31" w14:textId="77777777" w:rsidR="00AA7E52" w:rsidRPr="00341DBB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341DBB">
              <w:rPr>
                <w:rFonts w:ascii="맑은 고딕" w:eastAsia="맑은 고딕" w:hAnsi="맑은 고딕"/>
                <w:sz w:val="18"/>
                <w:szCs w:val="18"/>
              </w:rPr>
              <w:br w:type="page"/>
            </w:r>
          </w:p>
        </w:tc>
        <w:tc>
          <w:tcPr>
            <w:tcW w:w="2268" w:type="dxa"/>
            <w:gridSpan w:val="7"/>
            <w:vAlign w:val="center"/>
          </w:tcPr>
          <w:p w14:paraId="773EBFB2" w14:textId="77777777" w:rsidR="00AA7E52" w:rsidRPr="00341DBB" w:rsidRDefault="00AA7E52" w:rsidP="00AA7E52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  <w:r w:rsidRPr="00341DBB">
              <w:rPr>
                <w:rFonts w:ascii="맑은 고딕" w:eastAsia="맑은 고딕" w:hAnsi="맑은 고딕"/>
                <w:sz w:val="18"/>
                <w:szCs w:val="18"/>
              </w:rPr>
              <w:br w:type="page"/>
            </w:r>
          </w:p>
        </w:tc>
        <w:tc>
          <w:tcPr>
            <w:tcW w:w="799" w:type="dxa"/>
            <w:gridSpan w:val="3"/>
            <w:vAlign w:val="center"/>
          </w:tcPr>
          <w:p w14:paraId="3D4CFDF6" w14:textId="77777777" w:rsidR="00AA7E52" w:rsidRPr="00341DBB" w:rsidRDefault="00AA7E52" w:rsidP="00AA7E52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  <w:r w:rsidRPr="00341DBB">
              <w:rPr>
                <w:rFonts w:ascii="맑은 고딕" w:eastAsia="맑은 고딕" w:hAnsi="맑은 고딕"/>
                <w:sz w:val="18"/>
                <w:szCs w:val="18"/>
              </w:rPr>
              <w:br w:type="page"/>
            </w:r>
          </w:p>
        </w:tc>
        <w:tc>
          <w:tcPr>
            <w:tcW w:w="1843" w:type="dxa"/>
            <w:gridSpan w:val="4"/>
          </w:tcPr>
          <w:p w14:paraId="4DB7883B" w14:textId="77777777" w:rsidR="00AA7E52" w:rsidRPr="00341DBB" w:rsidRDefault="00AA7E52" w:rsidP="00AA7E52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  <w:tc>
          <w:tcPr>
            <w:tcW w:w="1134" w:type="dxa"/>
            <w:gridSpan w:val="4"/>
          </w:tcPr>
          <w:p w14:paraId="14F20C50" w14:textId="77777777" w:rsidR="00AA7E52" w:rsidRPr="00341DBB" w:rsidRDefault="00AA7E52" w:rsidP="00AA7E52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  <w:tc>
          <w:tcPr>
            <w:tcW w:w="1700" w:type="dxa"/>
            <w:gridSpan w:val="2"/>
            <w:tcBorders>
              <w:right w:val="nil"/>
            </w:tcBorders>
          </w:tcPr>
          <w:p w14:paraId="24CF1A7A" w14:textId="77777777" w:rsidR="00AA7E52" w:rsidRPr="00341DBB" w:rsidRDefault="00AA7E52" w:rsidP="00AA7E52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</w:tr>
      <w:tr w:rsidR="00AA7E52" w:rsidRPr="00341DBB" w14:paraId="444E22BC" w14:textId="77777777" w:rsidTr="007F5638">
        <w:tblPrEx>
          <w:tblBorders>
            <w:top w:val="single" w:sz="12" w:space="0" w:color="auto"/>
            <w:left w:val="none" w:sz="0" w:space="0" w:color="auto"/>
            <w:right w:val="none" w:sz="0" w:space="0" w:color="auto"/>
            <w:insideH w:val="dotted" w:sz="6" w:space="0" w:color="A0A0A0"/>
            <w:insideV w:val="dotted" w:sz="6" w:space="0" w:color="A0A0A0"/>
          </w:tblBorders>
          <w:tblLook w:val="0000" w:firstRow="0" w:lastRow="0" w:firstColumn="0" w:lastColumn="0" w:noHBand="0" w:noVBand="0"/>
        </w:tblPrEx>
        <w:trPr>
          <w:gridAfter w:val="1"/>
          <w:wAfter w:w="22" w:type="dxa"/>
          <w:trHeight w:hRule="exact" w:val="406"/>
          <w:jc w:val="center"/>
        </w:trPr>
        <w:tc>
          <w:tcPr>
            <w:tcW w:w="847" w:type="dxa"/>
            <w:gridSpan w:val="2"/>
            <w:vMerge/>
            <w:tcBorders>
              <w:left w:val="dotted" w:sz="4" w:space="0" w:color="BFBFBF"/>
            </w:tcBorders>
            <w:shd w:val="clear" w:color="auto" w:fill="auto"/>
            <w:vAlign w:val="center"/>
          </w:tcPr>
          <w:p w14:paraId="44C636E4" w14:textId="77777777" w:rsidR="00AA7E52" w:rsidRPr="00341DBB" w:rsidRDefault="00AA7E52" w:rsidP="00AA7E52">
            <w:pPr>
              <w:wordWrap/>
              <w:adjustRightInd w:val="0"/>
              <w:jc w:val="left"/>
              <w:rPr>
                <w:rFonts w:ascii="맑은 고딕" w:eastAsia="맑은 고딕" w:hAnsi="맑은 고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96" w:type="dxa"/>
            <w:gridSpan w:val="4"/>
            <w:tcBorders>
              <w:bottom w:val="dotted" w:sz="6" w:space="0" w:color="A0A0A0"/>
            </w:tcBorders>
            <w:vAlign w:val="center"/>
          </w:tcPr>
          <w:p w14:paraId="03349004" w14:textId="77777777" w:rsidR="00AA7E52" w:rsidRPr="00341DBB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341DBB">
              <w:rPr>
                <w:rFonts w:ascii="맑은 고딕" w:eastAsia="맑은 고딕" w:hAnsi="맑은 고딕"/>
                <w:sz w:val="18"/>
                <w:szCs w:val="18"/>
              </w:rPr>
              <w:br w:type="page"/>
            </w:r>
          </w:p>
        </w:tc>
        <w:tc>
          <w:tcPr>
            <w:tcW w:w="2268" w:type="dxa"/>
            <w:gridSpan w:val="7"/>
            <w:tcBorders>
              <w:bottom w:val="dotted" w:sz="6" w:space="0" w:color="A0A0A0"/>
            </w:tcBorders>
            <w:vAlign w:val="center"/>
          </w:tcPr>
          <w:p w14:paraId="12858C00" w14:textId="77777777" w:rsidR="00AA7E52" w:rsidRPr="00341DBB" w:rsidRDefault="00AA7E52" w:rsidP="00AA7E52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  <w:r w:rsidRPr="00341DBB">
              <w:rPr>
                <w:rFonts w:ascii="맑은 고딕" w:eastAsia="맑은 고딕" w:hAnsi="맑은 고딕"/>
                <w:sz w:val="18"/>
                <w:szCs w:val="18"/>
              </w:rPr>
              <w:br w:type="page"/>
            </w:r>
          </w:p>
        </w:tc>
        <w:tc>
          <w:tcPr>
            <w:tcW w:w="799" w:type="dxa"/>
            <w:gridSpan w:val="3"/>
            <w:tcBorders>
              <w:bottom w:val="dotted" w:sz="6" w:space="0" w:color="A0A0A0"/>
            </w:tcBorders>
            <w:vAlign w:val="center"/>
          </w:tcPr>
          <w:p w14:paraId="2858855D" w14:textId="77777777" w:rsidR="00AA7E52" w:rsidRPr="00341DBB" w:rsidRDefault="00AA7E52" w:rsidP="00AA7E52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  <w:r w:rsidRPr="00341DBB">
              <w:rPr>
                <w:rFonts w:ascii="맑은 고딕" w:eastAsia="맑은 고딕" w:hAnsi="맑은 고딕"/>
                <w:sz w:val="18"/>
                <w:szCs w:val="18"/>
              </w:rPr>
              <w:br w:type="page"/>
            </w:r>
          </w:p>
        </w:tc>
        <w:tc>
          <w:tcPr>
            <w:tcW w:w="1843" w:type="dxa"/>
            <w:gridSpan w:val="4"/>
            <w:tcBorders>
              <w:bottom w:val="dotted" w:sz="6" w:space="0" w:color="A0A0A0"/>
            </w:tcBorders>
          </w:tcPr>
          <w:p w14:paraId="67011574" w14:textId="77777777" w:rsidR="00AA7E52" w:rsidRPr="00341DBB" w:rsidRDefault="00AA7E52" w:rsidP="00AA7E52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  <w:tc>
          <w:tcPr>
            <w:tcW w:w="1134" w:type="dxa"/>
            <w:gridSpan w:val="4"/>
            <w:tcBorders>
              <w:bottom w:val="dotted" w:sz="6" w:space="0" w:color="A0A0A0"/>
            </w:tcBorders>
          </w:tcPr>
          <w:p w14:paraId="2FA0E6B9" w14:textId="77777777" w:rsidR="00AA7E52" w:rsidRPr="00341DBB" w:rsidRDefault="00AA7E52" w:rsidP="00AA7E52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  <w:tc>
          <w:tcPr>
            <w:tcW w:w="1700" w:type="dxa"/>
            <w:gridSpan w:val="2"/>
            <w:tcBorders>
              <w:bottom w:val="dotted" w:sz="6" w:space="0" w:color="A0A0A0"/>
              <w:right w:val="nil"/>
            </w:tcBorders>
          </w:tcPr>
          <w:p w14:paraId="4AC00A0B" w14:textId="77777777" w:rsidR="00AA7E52" w:rsidRPr="00341DBB" w:rsidRDefault="00AA7E52" w:rsidP="00AA7E52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</w:tr>
      <w:tr w:rsidR="00AA7E52" w:rsidRPr="00341DBB" w14:paraId="155B7FE0" w14:textId="77777777" w:rsidTr="007F5638">
        <w:tblPrEx>
          <w:tblBorders>
            <w:top w:val="single" w:sz="12" w:space="0" w:color="auto"/>
            <w:left w:val="none" w:sz="0" w:space="0" w:color="auto"/>
            <w:right w:val="none" w:sz="0" w:space="0" w:color="auto"/>
            <w:insideH w:val="dotted" w:sz="6" w:space="0" w:color="A0A0A0"/>
            <w:insideV w:val="dotted" w:sz="6" w:space="0" w:color="A0A0A0"/>
          </w:tblBorders>
          <w:tblLook w:val="0000" w:firstRow="0" w:lastRow="0" w:firstColumn="0" w:lastColumn="0" w:noHBand="0" w:noVBand="0"/>
        </w:tblPrEx>
        <w:trPr>
          <w:gridAfter w:val="1"/>
          <w:wAfter w:w="22" w:type="dxa"/>
          <w:trHeight w:hRule="exact" w:val="406"/>
          <w:jc w:val="center"/>
        </w:trPr>
        <w:tc>
          <w:tcPr>
            <w:tcW w:w="847" w:type="dxa"/>
            <w:gridSpan w:val="2"/>
            <w:vMerge/>
            <w:tcBorders>
              <w:left w:val="dotted" w:sz="4" w:space="0" w:color="BFBFBF"/>
              <w:bottom w:val="dotted" w:sz="6" w:space="0" w:color="A0A0A0"/>
            </w:tcBorders>
            <w:shd w:val="clear" w:color="auto" w:fill="auto"/>
            <w:vAlign w:val="center"/>
          </w:tcPr>
          <w:p w14:paraId="04975EDE" w14:textId="77777777" w:rsidR="00AA7E52" w:rsidRPr="00341DBB" w:rsidRDefault="00AA7E52" w:rsidP="00AA7E52">
            <w:pPr>
              <w:wordWrap/>
              <w:adjustRightInd w:val="0"/>
              <w:jc w:val="left"/>
              <w:rPr>
                <w:rFonts w:ascii="맑은 고딕" w:eastAsia="맑은 고딕" w:hAnsi="맑은 고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96" w:type="dxa"/>
            <w:gridSpan w:val="4"/>
            <w:tcBorders>
              <w:bottom w:val="dotted" w:sz="6" w:space="0" w:color="A0A0A0"/>
            </w:tcBorders>
            <w:vAlign w:val="center"/>
          </w:tcPr>
          <w:p w14:paraId="3E1F1296" w14:textId="77777777" w:rsidR="00AA7E52" w:rsidRPr="00341DBB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  <w:tc>
          <w:tcPr>
            <w:tcW w:w="2268" w:type="dxa"/>
            <w:gridSpan w:val="7"/>
            <w:tcBorders>
              <w:bottom w:val="dotted" w:sz="6" w:space="0" w:color="A0A0A0"/>
            </w:tcBorders>
            <w:vAlign w:val="center"/>
          </w:tcPr>
          <w:p w14:paraId="4918D736" w14:textId="77777777" w:rsidR="00AA7E52" w:rsidRPr="00341DBB" w:rsidRDefault="00AA7E52" w:rsidP="00AA7E52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  <w:tc>
          <w:tcPr>
            <w:tcW w:w="799" w:type="dxa"/>
            <w:gridSpan w:val="3"/>
            <w:tcBorders>
              <w:bottom w:val="dotted" w:sz="6" w:space="0" w:color="A0A0A0"/>
            </w:tcBorders>
            <w:vAlign w:val="center"/>
          </w:tcPr>
          <w:p w14:paraId="590520D6" w14:textId="77777777" w:rsidR="00AA7E52" w:rsidRPr="00341DBB" w:rsidRDefault="00AA7E52" w:rsidP="00AA7E52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  <w:tc>
          <w:tcPr>
            <w:tcW w:w="1843" w:type="dxa"/>
            <w:gridSpan w:val="4"/>
            <w:tcBorders>
              <w:bottom w:val="dotted" w:sz="6" w:space="0" w:color="A0A0A0"/>
            </w:tcBorders>
          </w:tcPr>
          <w:p w14:paraId="34C99300" w14:textId="77777777" w:rsidR="00AA7E52" w:rsidRPr="00341DBB" w:rsidRDefault="00AA7E52" w:rsidP="00AA7E52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  <w:tc>
          <w:tcPr>
            <w:tcW w:w="1134" w:type="dxa"/>
            <w:gridSpan w:val="4"/>
            <w:tcBorders>
              <w:bottom w:val="dotted" w:sz="6" w:space="0" w:color="A0A0A0"/>
            </w:tcBorders>
          </w:tcPr>
          <w:p w14:paraId="34193800" w14:textId="77777777" w:rsidR="00AA7E52" w:rsidRPr="00341DBB" w:rsidRDefault="00AA7E52" w:rsidP="00AA7E52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  <w:tc>
          <w:tcPr>
            <w:tcW w:w="1700" w:type="dxa"/>
            <w:gridSpan w:val="2"/>
            <w:tcBorders>
              <w:bottom w:val="dotted" w:sz="6" w:space="0" w:color="A0A0A0"/>
              <w:right w:val="nil"/>
            </w:tcBorders>
          </w:tcPr>
          <w:p w14:paraId="4686190A" w14:textId="77777777" w:rsidR="00AA7E52" w:rsidRDefault="00AA7E52" w:rsidP="00AA7E52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  <w:p w14:paraId="217B6196" w14:textId="77777777" w:rsidR="00AA7E52" w:rsidRPr="00341DBB" w:rsidRDefault="00AA7E52" w:rsidP="00AA7E52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</w:tr>
      <w:tr w:rsidR="00AA7E52" w:rsidRPr="00341DBB" w14:paraId="55D4417F" w14:textId="77777777" w:rsidTr="007F5638">
        <w:tblPrEx>
          <w:tblBorders>
            <w:top w:val="single" w:sz="12" w:space="0" w:color="auto"/>
            <w:left w:val="none" w:sz="0" w:space="0" w:color="auto"/>
            <w:right w:val="none" w:sz="0" w:space="0" w:color="auto"/>
            <w:insideH w:val="dotted" w:sz="6" w:space="0" w:color="A0A0A0"/>
            <w:insideV w:val="dotted" w:sz="6" w:space="0" w:color="A0A0A0"/>
          </w:tblBorders>
          <w:tblLook w:val="0000" w:firstRow="0" w:lastRow="0" w:firstColumn="0" w:lastColumn="0" w:noHBand="0" w:noVBand="0"/>
        </w:tblPrEx>
        <w:trPr>
          <w:gridAfter w:val="1"/>
          <w:wAfter w:w="22" w:type="dxa"/>
          <w:trHeight w:hRule="exact" w:val="406"/>
          <w:jc w:val="center"/>
        </w:trPr>
        <w:tc>
          <w:tcPr>
            <w:tcW w:w="847" w:type="dxa"/>
            <w:gridSpan w:val="2"/>
            <w:vMerge w:val="restart"/>
            <w:tcBorders>
              <w:top w:val="dotted" w:sz="6" w:space="0" w:color="A0A0A0"/>
              <w:left w:val="dotted" w:sz="4" w:space="0" w:color="BFBFBF"/>
              <w:bottom w:val="dotted" w:sz="6" w:space="0" w:color="A0A0A0"/>
            </w:tcBorders>
            <w:shd w:val="solid" w:color="F3F3F3" w:fill="auto"/>
            <w:vAlign w:val="center"/>
          </w:tcPr>
          <w:p w14:paraId="724579AE" w14:textId="77777777" w:rsidR="00AA7E52" w:rsidRPr="00341DBB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341DBB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교육</w:t>
            </w:r>
            <w:r w:rsidRPr="00341DBB">
              <w:rPr>
                <w:rFonts w:ascii="맑은 고딕" w:eastAsia="맑은 고딕" w:hAnsi="맑은 고딕" w:cs="맑은 고딕"/>
                <w:sz w:val="18"/>
                <w:szCs w:val="18"/>
              </w:rPr>
              <w:br w:type="page"/>
            </w:r>
          </w:p>
          <w:p w14:paraId="6E5A0916" w14:textId="77777777" w:rsidR="00AA7E52" w:rsidRPr="00341DBB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341DBB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사항</w:t>
            </w:r>
            <w:r w:rsidRPr="00341DBB">
              <w:rPr>
                <w:rFonts w:ascii="맑은 고딕" w:eastAsia="맑은 고딕" w:hAnsi="맑은 고딕" w:cs="맑은 고딕"/>
                <w:sz w:val="18"/>
                <w:szCs w:val="18"/>
              </w:rPr>
              <w:br w:type="page"/>
            </w:r>
          </w:p>
        </w:tc>
        <w:tc>
          <w:tcPr>
            <w:tcW w:w="1696" w:type="dxa"/>
            <w:gridSpan w:val="4"/>
            <w:tcBorders>
              <w:top w:val="dotted" w:sz="6" w:space="0" w:color="A0A0A0"/>
              <w:bottom w:val="dotted" w:sz="6" w:space="0" w:color="A0A0A0"/>
            </w:tcBorders>
            <w:shd w:val="solid" w:color="F3F3F3" w:fill="auto"/>
            <w:vAlign w:val="center"/>
          </w:tcPr>
          <w:p w14:paraId="0F1B7B05" w14:textId="77777777" w:rsidR="00AA7E52" w:rsidRPr="00341DBB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교육</w:t>
            </w:r>
            <w:r w:rsidRPr="00341DBB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기간</w:t>
            </w:r>
            <w:r w:rsidRPr="00341DBB">
              <w:rPr>
                <w:rFonts w:ascii="맑은 고딕" w:eastAsia="맑은 고딕" w:hAnsi="맑은 고딕" w:cs="맑은 고딕"/>
                <w:sz w:val="18"/>
                <w:szCs w:val="18"/>
              </w:rPr>
              <w:br w:type="page"/>
            </w:r>
          </w:p>
        </w:tc>
        <w:tc>
          <w:tcPr>
            <w:tcW w:w="3067" w:type="dxa"/>
            <w:gridSpan w:val="10"/>
            <w:tcBorders>
              <w:top w:val="dotted" w:sz="6" w:space="0" w:color="A0A0A0"/>
              <w:bottom w:val="dotted" w:sz="6" w:space="0" w:color="A0A0A0"/>
            </w:tcBorders>
            <w:shd w:val="solid" w:color="F3F3F3" w:fill="auto"/>
            <w:vAlign w:val="center"/>
          </w:tcPr>
          <w:p w14:paraId="2C4B2331" w14:textId="77777777" w:rsidR="00AA7E52" w:rsidRPr="00341DBB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341DBB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교육과정명</w:t>
            </w:r>
            <w:r w:rsidRPr="00341DBB">
              <w:rPr>
                <w:rFonts w:ascii="맑은 고딕" w:eastAsia="맑은 고딕" w:hAnsi="맑은 고딕" w:cs="맑은 고딕"/>
                <w:sz w:val="18"/>
                <w:szCs w:val="18"/>
              </w:rPr>
              <w:br w:type="page"/>
            </w:r>
          </w:p>
        </w:tc>
        <w:tc>
          <w:tcPr>
            <w:tcW w:w="1843" w:type="dxa"/>
            <w:gridSpan w:val="4"/>
            <w:tcBorders>
              <w:top w:val="dotted" w:sz="6" w:space="0" w:color="A0A0A0"/>
              <w:bottom w:val="dotted" w:sz="6" w:space="0" w:color="A0A0A0"/>
            </w:tcBorders>
            <w:shd w:val="solid" w:color="F3F3F3" w:fill="auto"/>
            <w:vAlign w:val="center"/>
          </w:tcPr>
          <w:p w14:paraId="5991E75D" w14:textId="77777777" w:rsidR="00AA7E52" w:rsidRPr="00341DBB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341DBB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교육기관명</w:t>
            </w:r>
            <w:r w:rsidRPr="00341DBB">
              <w:rPr>
                <w:rFonts w:ascii="맑은 고딕" w:eastAsia="맑은 고딕" w:hAnsi="맑은 고딕" w:cs="맑은 고딕"/>
                <w:sz w:val="18"/>
                <w:szCs w:val="18"/>
              </w:rPr>
              <w:br w:type="page"/>
            </w:r>
          </w:p>
        </w:tc>
        <w:tc>
          <w:tcPr>
            <w:tcW w:w="2834" w:type="dxa"/>
            <w:gridSpan w:val="6"/>
            <w:tcBorders>
              <w:top w:val="dotted" w:sz="6" w:space="0" w:color="A0A0A0"/>
              <w:bottom w:val="dotted" w:sz="6" w:space="0" w:color="A0A0A0"/>
              <w:right w:val="nil"/>
            </w:tcBorders>
            <w:shd w:val="solid" w:color="F3F3F3" w:fill="auto"/>
            <w:vAlign w:val="center"/>
          </w:tcPr>
          <w:p w14:paraId="4D65CF73" w14:textId="77777777" w:rsidR="00AA7E52" w:rsidRPr="00341DBB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341DBB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기타</w:t>
            </w:r>
            <w:r w:rsidRPr="00341DBB">
              <w:rPr>
                <w:rFonts w:ascii="맑은 고딕" w:eastAsia="맑은 고딕" w:hAnsi="맑은 고딕" w:cs="맑은 고딕"/>
                <w:sz w:val="18"/>
                <w:szCs w:val="18"/>
              </w:rPr>
              <w:br w:type="page"/>
            </w:r>
          </w:p>
        </w:tc>
      </w:tr>
      <w:tr w:rsidR="00AA7E52" w:rsidRPr="00341DBB" w14:paraId="7DF13100" w14:textId="77777777" w:rsidTr="007F5638">
        <w:tblPrEx>
          <w:tblBorders>
            <w:top w:val="single" w:sz="12" w:space="0" w:color="auto"/>
            <w:left w:val="none" w:sz="0" w:space="0" w:color="auto"/>
            <w:right w:val="none" w:sz="0" w:space="0" w:color="auto"/>
            <w:insideH w:val="dotted" w:sz="6" w:space="0" w:color="A0A0A0"/>
            <w:insideV w:val="dotted" w:sz="6" w:space="0" w:color="A0A0A0"/>
          </w:tblBorders>
          <w:tblLook w:val="0000" w:firstRow="0" w:lastRow="0" w:firstColumn="0" w:lastColumn="0" w:noHBand="0" w:noVBand="0"/>
        </w:tblPrEx>
        <w:trPr>
          <w:gridAfter w:val="1"/>
          <w:wAfter w:w="22" w:type="dxa"/>
          <w:trHeight w:hRule="exact" w:val="406"/>
          <w:jc w:val="center"/>
        </w:trPr>
        <w:tc>
          <w:tcPr>
            <w:tcW w:w="847" w:type="dxa"/>
            <w:gridSpan w:val="2"/>
            <w:vMerge/>
            <w:tcBorders>
              <w:top w:val="dotted" w:sz="6" w:space="0" w:color="A0A0A0"/>
              <w:left w:val="dotted" w:sz="4" w:space="0" w:color="BFBFBF"/>
            </w:tcBorders>
            <w:shd w:val="clear" w:color="auto" w:fill="auto"/>
            <w:vAlign w:val="center"/>
          </w:tcPr>
          <w:p w14:paraId="4AE1935B" w14:textId="77777777" w:rsidR="00AA7E52" w:rsidRPr="00341DBB" w:rsidRDefault="00AA7E52" w:rsidP="00AA7E52">
            <w:pPr>
              <w:wordWrap/>
              <w:adjustRightInd w:val="0"/>
              <w:jc w:val="left"/>
              <w:rPr>
                <w:rFonts w:ascii="맑은 고딕" w:eastAsia="맑은 고딕" w:hAnsi="맑은 고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96" w:type="dxa"/>
            <w:gridSpan w:val="4"/>
            <w:tcBorders>
              <w:top w:val="dotted" w:sz="6" w:space="0" w:color="A0A0A0"/>
            </w:tcBorders>
            <w:vAlign w:val="center"/>
          </w:tcPr>
          <w:p w14:paraId="4ADEEB51" w14:textId="77777777" w:rsidR="00AA7E52" w:rsidRPr="00341DBB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341DBB">
              <w:rPr>
                <w:rFonts w:ascii="맑은 고딕" w:eastAsia="맑은 고딕" w:hAnsi="맑은 고딕"/>
                <w:sz w:val="18"/>
                <w:szCs w:val="18"/>
              </w:rPr>
              <w:br w:type="page"/>
            </w:r>
          </w:p>
        </w:tc>
        <w:tc>
          <w:tcPr>
            <w:tcW w:w="3067" w:type="dxa"/>
            <w:gridSpan w:val="10"/>
            <w:tcBorders>
              <w:top w:val="dotted" w:sz="6" w:space="0" w:color="A0A0A0"/>
            </w:tcBorders>
            <w:vAlign w:val="center"/>
          </w:tcPr>
          <w:p w14:paraId="64F6536C" w14:textId="77777777" w:rsidR="00AA7E52" w:rsidRPr="00341DBB" w:rsidRDefault="00AA7E52" w:rsidP="00AA7E52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  <w:r w:rsidRPr="00341DBB">
              <w:rPr>
                <w:rFonts w:ascii="맑은 고딕" w:eastAsia="맑은 고딕" w:hAnsi="맑은 고딕"/>
                <w:sz w:val="18"/>
                <w:szCs w:val="18"/>
              </w:rPr>
              <w:br w:type="page"/>
            </w:r>
          </w:p>
        </w:tc>
        <w:tc>
          <w:tcPr>
            <w:tcW w:w="1843" w:type="dxa"/>
            <w:gridSpan w:val="4"/>
            <w:tcBorders>
              <w:top w:val="dotted" w:sz="6" w:space="0" w:color="A0A0A0"/>
            </w:tcBorders>
            <w:vAlign w:val="center"/>
          </w:tcPr>
          <w:p w14:paraId="58EB3DA2" w14:textId="77777777" w:rsidR="00AA7E52" w:rsidRPr="00341DBB" w:rsidRDefault="00AA7E52" w:rsidP="00AA7E52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  <w:r w:rsidRPr="00341DBB">
              <w:rPr>
                <w:rFonts w:ascii="맑은 고딕" w:eastAsia="맑은 고딕" w:hAnsi="맑은 고딕"/>
                <w:sz w:val="18"/>
                <w:szCs w:val="18"/>
              </w:rPr>
              <w:br w:type="page"/>
            </w:r>
          </w:p>
        </w:tc>
        <w:tc>
          <w:tcPr>
            <w:tcW w:w="2834" w:type="dxa"/>
            <w:gridSpan w:val="6"/>
            <w:tcBorders>
              <w:top w:val="dotted" w:sz="6" w:space="0" w:color="A0A0A0"/>
              <w:right w:val="nil"/>
            </w:tcBorders>
            <w:vAlign w:val="center"/>
          </w:tcPr>
          <w:p w14:paraId="53A8632A" w14:textId="77777777" w:rsidR="00AA7E52" w:rsidRPr="00341DBB" w:rsidRDefault="00AA7E52" w:rsidP="00AA7E52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  <w:r w:rsidRPr="00341DBB">
              <w:rPr>
                <w:rFonts w:ascii="맑은 고딕" w:eastAsia="맑은 고딕" w:hAnsi="맑은 고딕"/>
                <w:sz w:val="18"/>
                <w:szCs w:val="18"/>
              </w:rPr>
              <w:br w:type="page"/>
            </w:r>
          </w:p>
        </w:tc>
      </w:tr>
      <w:tr w:rsidR="00AA7E52" w:rsidRPr="00341DBB" w14:paraId="0E6E5927" w14:textId="77777777" w:rsidTr="007F5638">
        <w:tblPrEx>
          <w:tblBorders>
            <w:top w:val="single" w:sz="12" w:space="0" w:color="auto"/>
            <w:left w:val="none" w:sz="0" w:space="0" w:color="auto"/>
            <w:right w:val="none" w:sz="0" w:space="0" w:color="auto"/>
            <w:insideH w:val="dotted" w:sz="6" w:space="0" w:color="A0A0A0"/>
            <w:insideV w:val="dotted" w:sz="6" w:space="0" w:color="A0A0A0"/>
          </w:tblBorders>
          <w:tblLook w:val="0000" w:firstRow="0" w:lastRow="0" w:firstColumn="0" w:lastColumn="0" w:noHBand="0" w:noVBand="0"/>
        </w:tblPrEx>
        <w:trPr>
          <w:gridAfter w:val="1"/>
          <w:wAfter w:w="22" w:type="dxa"/>
          <w:trHeight w:hRule="exact" w:val="406"/>
          <w:jc w:val="center"/>
        </w:trPr>
        <w:tc>
          <w:tcPr>
            <w:tcW w:w="847" w:type="dxa"/>
            <w:gridSpan w:val="2"/>
            <w:vMerge/>
            <w:tcBorders>
              <w:left w:val="dotted" w:sz="4" w:space="0" w:color="BFBFBF"/>
            </w:tcBorders>
            <w:shd w:val="clear" w:color="auto" w:fill="auto"/>
            <w:vAlign w:val="center"/>
          </w:tcPr>
          <w:p w14:paraId="28F1B8AC" w14:textId="77777777" w:rsidR="00AA7E52" w:rsidRPr="00341DBB" w:rsidRDefault="00AA7E52" w:rsidP="00AA7E52">
            <w:pPr>
              <w:wordWrap/>
              <w:adjustRightInd w:val="0"/>
              <w:jc w:val="left"/>
              <w:rPr>
                <w:rFonts w:ascii="맑은 고딕" w:eastAsia="맑은 고딕" w:hAnsi="맑은 고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96" w:type="dxa"/>
            <w:gridSpan w:val="4"/>
            <w:vAlign w:val="center"/>
          </w:tcPr>
          <w:p w14:paraId="5C467912" w14:textId="77777777" w:rsidR="00AA7E52" w:rsidRPr="00341DBB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341DBB">
              <w:rPr>
                <w:rFonts w:ascii="맑은 고딕" w:eastAsia="맑은 고딕" w:hAnsi="맑은 고딕"/>
                <w:sz w:val="18"/>
                <w:szCs w:val="18"/>
              </w:rPr>
              <w:br w:type="page"/>
            </w:r>
          </w:p>
        </w:tc>
        <w:tc>
          <w:tcPr>
            <w:tcW w:w="3067" w:type="dxa"/>
            <w:gridSpan w:val="10"/>
            <w:vAlign w:val="center"/>
          </w:tcPr>
          <w:p w14:paraId="169F9889" w14:textId="77777777" w:rsidR="00AA7E52" w:rsidRPr="00341DBB" w:rsidRDefault="00AA7E52" w:rsidP="00AA7E52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  <w:r w:rsidRPr="00341DBB">
              <w:rPr>
                <w:rFonts w:ascii="맑은 고딕" w:eastAsia="맑은 고딕" w:hAnsi="맑은 고딕"/>
                <w:sz w:val="18"/>
                <w:szCs w:val="18"/>
              </w:rPr>
              <w:br w:type="page"/>
            </w:r>
          </w:p>
        </w:tc>
        <w:tc>
          <w:tcPr>
            <w:tcW w:w="1843" w:type="dxa"/>
            <w:gridSpan w:val="4"/>
            <w:vAlign w:val="center"/>
          </w:tcPr>
          <w:p w14:paraId="03AB6FF4" w14:textId="77777777" w:rsidR="00AA7E52" w:rsidRPr="00341DBB" w:rsidRDefault="00AA7E52" w:rsidP="00AA7E52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  <w:r w:rsidRPr="00341DBB">
              <w:rPr>
                <w:rFonts w:ascii="맑은 고딕" w:eastAsia="맑은 고딕" w:hAnsi="맑은 고딕"/>
                <w:sz w:val="18"/>
                <w:szCs w:val="18"/>
              </w:rPr>
              <w:br w:type="page"/>
            </w:r>
          </w:p>
        </w:tc>
        <w:tc>
          <w:tcPr>
            <w:tcW w:w="2834" w:type="dxa"/>
            <w:gridSpan w:val="6"/>
            <w:tcBorders>
              <w:right w:val="nil"/>
            </w:tcBorders>
            <w:vAlign w:val="center"/>
          </w:tcPr>
          <w:p w14:paraId="62F28F3F" w14:textId="77777777" w:rsidR="00AA7E52" w:rsidRPr="00341DBB" w:rsidRDefault="00AA7E52" w:rsidP="00AA7E52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  <w:r w:rsidRPr="00341DBB">
              <w:rPr>
                <w:rFonts w:ascii="맑은 고딕" w:eastAsia="맑은 고딕" w:hAnsi="맑은 고딕"/>
                <w:sz w:val="18"/>
                <w:szCs w:val="18"/>
              </w:rPr>
              <w:br w:type="page"/>
            </w:r>
          </w:p>
        </w:tc>
      </w:tr>
      <w:tr w:rsidR="00AA7E52" w:rsidRPr="00BD5E16" w14:paraId="3A3B2C88" w14:textId="77777777" w:rsidTr="007F5638">
        <w:trPr>
          <w:gridAfter w:val="1"/>
          <w:wAfter w:w="22" w:type="dxa"/>
          <w:trHeight w:hRule="exact" w:val="380"/>
          <w:jc w:val="center"/>
        </w:trPr>
        <w:tc>
          <w:tcPr>
            <w:tcW w:w="847" w:type="dxa"/>
            <w:gridSpan w:val="2"/>
            <w:vMerge w:val="restart"/>
            <w:tcBorders>
              <w:top w:val="dotted" w:sz="4" w:space="0" w:color="A0A0A0"/>
              <w:left w:val="dotted" w:sz="4" w:space="0" w:color="BFBFBF"/>
              <w:bottom w:val="dotted" w:sz="4" w:space="0" w:color="A0A0A0"/>
              <w:right w:val="dotted" w:sz="4" w:space="0" w:color="A0A0A0"/>
            </w:tcBorders>
            <w:shd w:val="solid" w:color="F3F3F3" w:fill="auto"/>
            <w:vAlign w:val="center"/>
            <w:hideMark/>
          </w:tcPr>
          <w:p w14:paraId="3A5EEAE9" w14:textId="77777777" w:rsidR="00AA7E52" w:rsidRPr="00BD5E16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외</w:t>
            </w: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  <w:p w14:paraId="6666B9E5" w14:textId="77777777" w:rsidR="00AA7E52" w:rsidRPr="00BD5E16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국</w:t>
            </w: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  <w:p w14:paraId="0DF66A73" w14:textId="77777777" w:rsidR="00AA7E52" w:rsidRPr="00BD5E16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어</w:t>
            </w: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788" w:type="dxa"/>
            <w:gridSpan w:val="2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shd w:val="solid" w:color="F3F3F3" w:fill="auto"/>
            <w:vAlign w:val="center"/>
            <w:hideMark/>
          </w:tcPr>
          <w:p w14:paraId="415E729A" w14:textId="77777777" w:rsidR="00AA7E52" w:rsidRPr="00BD5E16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proofErr w:type="spellStart"/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언어명</w:t>
            </w:r>
            <w:proofErr w:type="spellEnd"/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908" w:type="dxa"/>
            <w:gridSpan w:val="2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shd w:val="solid" w:color="F3F3F3" w:fill="auto"/>
            <w:vAlign w:val="center"/>
            <w:hideMark/>
          </w:tcPr>
          <w:p w14:paraId="5F5F59F5" w14:textId="77777777" w:rsidR="00AA7E52" w:rsidRPr="00BD5E16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구사정도</w:t>
            </w: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1134" w:type="dxa"/>
            <w:gridSpan w:val="4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shd w:val="solid" w:color="F3F3F3" w:fill="auto"/>
            <w:vAlign w:val="center"/>
            <w:hideMark/>
          </w:tcPr>
          <w:p w14:paraId="680AE7F0" w14:textId="77777777" w:rsidR="00AA7E52" w:rsidRPr="00BD5E16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TEST명</w:t>
            </w: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1196" w:type="dxa"/>
            <w:gridSpan w:val="4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shd w:val="solid" w:color="F3F3F3" w:fill="auto"/>
            <w:vAlign w:val="center"/>
            <w:hideMark/>
          </w:tcPr>
          <w:p w14:paraId="0570DD86" w14:textId="77777777" w:rsidR="00AA7E52" w:rsidRPr="00BD5E16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점수</w:t>
            </w: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737" w:type="dxa"/>
            <w:gridSpan w:val="2"/>
            <w:vMerge w:val="restart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shd w:val="solid" w:color="F3F3F3" w:fill="auto"/>
            <w:vAlign w:val="center"/>
            <w:hideMark/>
          </w:tcPr>
          <w:p w14:paraId="55EF1068" w14:textId="77777777" w:rsidR="00AA7E52" w:rsidRPr="00BD5E16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자</w:t>
            </w: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  <w:p w14:paraId="4F553E7F" w14:textId="77777777" w:rsidR="00AA7E52" w:rsidRPr="00BD5E16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격</w:t>
            </w: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  <w:p w14:paraId="144B6A60" w14:textId="77777777" w:rsidR="00AA7E52" w:rsidRPr="00BD5E16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면</w:t>
            </w: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  <w:p w14:paraId="2C3CAF5B" w14:textId="77777777" w:rsidR="00AA7E52" w:rsidRPr="00BD5E16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허</w:t>
            </w: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1843" w:type="dxa"/>
            <w:gridSpan w:val="4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shd w:val="solid" w:color="F3F3F3" w:fill="auto"/>
            <w:vAlign w:val="center"/>
            <w:hideMark/>
          </w:tcPr>
          <w:p w14:paraId="2F1FFEAA" w14:textId="77777777" w:rsidR="00AA7E52" w:rsidRPr="00BD5E16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종류</w:t>
            </w: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1134" w:type="dxa"/>
            <w:gridSpan w:val="4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shd w:val="solid" w:color="F3F3F3" w:fill="auto"/>
            <w:vAlign w:val="center"/>
            <w:hideMark/>
          </w:tcPr>
          <w:p w14:paraId="797999F8" w14:textId="77777777" w:rsidR="00AA7E52" w:rsidRPr="00BD5E16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취득일</w:t>
            </w: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1700" w:type="dxa"/>
            <w:gridSpan w:val="2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nil"/>
            </w:tcBorders>
            <w:shd w:val="solid" w:color="F3F3F3" w:fill="auto"/>
            <w:vAlign w:val="center"/>
            <w:hideMark/>
          </w:tcPr>
          <w:p w14:paraId="4914B39B" w14:textId="77777777" w:rsidR="00AA7E52" w:rsidRPr="00BD5E16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발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행</w:t>
            </w: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처</w:t>
            </w: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</w:tr>
      <w:tr w:rsidR="00AA7E52" w:rsidRPr="00BD5E16" w14:paraId="3600D796" w14:textId="77777777" w:rsidTr="007F5638">
        <w:trPr>
          <w:gridAfter w:val="1"/>
          <w:wAfter w:w="22" w:type="dxa"/>
          <w:trHeight w:hRule="exact" w:val="439"/>
          <w:jc w:val="center"/>
        </w:trPr>
        <w:tc>
          <w:tcPr>
            <w:tcW w:w="847" w:type="dxa"/>
            <w:gridSpan w:val="2"/>
            <w:vMerge/>
            <w:tcBorders>
              <w:top w:val="dotted" w:sz="4" w:space="0" w:color="A0A0A0"/>
              <w:left w:val="dotted" w:sz="4" w:space="0" w:color="BFBFBF"/>
              <w:bottom w:val="dotted" w:sz="4" w:space="0" w:color="A0A0A0"/>
              <w:right w:val="dotted" w:sz="4" w:space="0" w:color="A0A0A0"/>
            </w:tcBorders>
            <w:vAlign w:val="center"/>
            <w:hideMark/>
          </w:tcPr>
          <w:p w14:paraId="0B28347A" w14:textId="77777777" w:rsidR="00AA7E52" w:rsidRPr="00BD5E16" w:rsidRDefault="00AA7E52" w:rsidP="00AA7E52">
            <w:pPr>
              <w:widowControl/>
              <w:wordWrap/>
              <w:autoSpaceDE/>
              <w:autoSpaceDN/>
              <w:spacing w:line="256" w:lineRule="auto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  <w:tc>
          <w:tcPr>
            <w:tcW w:w="788" w:type="dxa"/>
            <w:gridSpan w:val="2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14:paraId="2071E259" w14:textId="77777777" w:rsidR="00AA7E52" w:rsidRPr="00BD5E16" w:rsidRDefault="00AA7E52" w:rsidP="00AA7E52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908" w:type="dxa"/>
            <w:gridSpan w:val="2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14:paraId="4C052262" w14:textId="77777777" w:rsidR="00AA7E52" w:rsidRPr="00BD5E16" w:rsidRDefault="00AA7E52" w:rsidP="00AA7E52">
            <w:pPr>
              <w:pStyle w:val="a8"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134" w:type="dxa"/>
            <w:gridSpan w:val="4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14:paraId="7C04F053" w14:textId="77777777" w:rsidR="00AA7E52" w:rsidRPr="00BD5E16" w:rsidRDefault="00AA7E52" w:rsidP="00AA7E52">
            <w:pPr>
              <w:pStyle w:val="a8"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196" w:type="dxa"/>
            <w:gridSpan w:val="4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14:paraId="6484A17A" w14:textId="77777777" w:rsidR="00AA7E52" w:rsidRPr="00BD5E16" w:rsidRDefault="00AA7E52" w:rsidP="00AA7E52">
            <w:pPr>
              <w:pStyle w:val="a8"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737" w:type="dxa"/>
            <w:gridSpan w:val="2"/>
            <w:vMerge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  <w:hideMark/>
          </w:tcPr>
          <w:p w14:paraId="4F33B2F1" w14:textId="77777777" w:rsidR="00AA7E52" w:rsidRPr="00BD5E16" w:rsidRDefault="00AA7E52" w:rsidP="00AA7E52">
            <w:pPr>
              <w:widowControl/>
              <w:wordWrap/>
              <w:autoSpaceDE/>
              <w:autoSpaceDN/>
              <w:spacing w:line="256" w:lineRule="auto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gridSpan w:val="4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14:paraId="0D64976E" w14:textId="77777777" w:rsidR="00AA7E52" w:rsidRPr="00BD5E16" w:rsidRDefault="00AA7E52" w:rsidP="00AA7E52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134" w:type="dxa"/>
            <w:gridSpan w:val="4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14:paraId="6711FC33" w14:textId="77777777" w:rsidR="00AA7E52" w:rsidRPr="00BD5E16" w:rsidRDefault="00AA7E52" w:rsidP="00AA7E52">
            <w:pPr>
              <w:pStyle w:val="a8"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700" w:type="dxa"/>
            <w:gridSpan w:val="2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nil"/>
            </w:tcBorders>
            <w:vAlign w:val="center"/>
          </w:tcPr>
          <w:p w14:paraId="380514EF" w14:textId="77777777" w:rsidR="00AA7E52" w:rsidRPr="00BD5E16" w:rsidRDefault="00AA7E52" w:rsidP="00AA7E52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</w:tr>
      <w:tr w:rsidR="00AA7E52" w:rsidRPr="00BD5E16" w14:paraId="76B976D1" w14:textId="77777777" w:rsidTr="007F5638">
        <w:trPr>
          <w:gridAfter w:val="1"/>
          <w:wAfter w:w="22" w:type="dxa"/>
          <w:trHeight w:hRule="exact" w:val="419"/>
          <w:jc w:val="center"/>
        </w:trPr>
        <w:tc>
          <w:tcPr>
            <w:tcW w:w="847" w:type="dxa"/>
            <w:gridSpan w:val="2"/>
            <w:vMerge/>
            <w:tcBorders>
              <w:top w:val="dotted" w:sz="4" w:space="0" w:color="A0A0A0"/>
              <w:left w:val="dotted" w:sz="4" w:space="0" w:color="BFBFBF"/>
              <w:bottom w:val="dotted" w:sz="4" w:space="0" w:color="A0A0A0"/>
              <w:right w:val="dotted" w:sz="4" w:space="0" w:color="A0A0A0"/>
            </w:tcBorders>
            <w:vAlign w:val="center"/>
            <w:hideMark/>
          </w:tcPr>
          <w:p w14:paraId="595B6943" w14:textId="77777777" w:rsidR="00AA7E52" w:rsidRPr="00BD5E16" w:rsidRDefault="00AA7E52" w:rsidP="00AA7E52">
            <w:pPr>
              <w:widowControl/>
              <w:wordWrap/>
              <w:autoSpaceDE/>
              <w:autoSpaceDN/>
              <w:spacing w:line="256" w:lineRule="auto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  <w:tc>
          <w:tcPr>
            <w:tcW w:w="788" w:type="dxa"/>
            <w:gridSpan w:val="2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14:paraId="22E20C07" w14:textId="77777777" w:rsidR="00AA7E52" w:rsidRPr="00BD5E16" w:rsidRDefault="00AA7E52" w:rsidP="00AA7E52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908" w:type="dxa"/>
            <w:gridSpan w:val="2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14:paraId="54F43678" w14:textId="77777777" w:rsidR="00AA7E52" w:rsidRPr="00BD5E16" w:rsidRDefault="00AA7E52" w:rsidP="00AA7E52">
            <w:pPr>
              <w:pStyle w:val="a8"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134" w:type="dxa"/>
            <w:gridSpan w:val="4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14:paraId="37DA6FD6" w14:textId="77777777" w:rsidR="00AA7E52" w:rsidRPr="00BD5E16" w:rsidRDefault="00AA7E52" w:rsidP="00AA7E52">
            <w:pPr>
              <w:pStyle w:val="a8"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196" w:type="dxa"/>
            <w:gridSpan w:val="4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14:paraId="52014134" w14:textId="77777777" w:rsidR="00AA7E52" w:rsidRPr="00BD5E16" w:rsidRDefault="00AA7E52" w:rsidP="00AA7E52">
            <w:pPr>
              <w:pStyle w:val="a8"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737" w:type="dxa"/>
            <w:gridSpan w:val="2"/>
            <w:vMerge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  <w:hideMark/>
          </w:tcPr>
          <w:p w14:paraId="152F4747" w14:textId="77777777" w:rsidR="00AA7E52" w:rsidRPr="00BD5E16" w:rsidRDefault="00AA7E52" w:rsidP="00AA7E52">
            <w:pPr>
              <w:widowControl/>
              <w:wordWrap/>
              <w:autoSpaceDE/>
              <w:autoSpaceDN/>
              <w:spacing w:line="256" w:lineRule="auto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gridSpan w:val="4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14:paraId="51CE2B09" w14:textId="77777777" w:rsidR="00AA7E52" w:rsidRPr="00BD5E16" w:rsidRDefault="00AA7E52" w:rsidP="00AA7E52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134" w:type="dxa"/>
            <w:gridSpan w:val="4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14:paraId="6D55D39B" w14:textId="77777777" w:rsidR="00AA7E52" w:rsidRPr="00BD5E16" w:rsidRDefault="00AA7E52" w:rsidP="00AA7E52">
            <w:pPr>
              <w:pStyle w:val="a8"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700" w:type="dxa"/>
            <w:gridSpan w:val="2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nil"/>
            </w:tcBorders>
            <w:vAlign w:val="center"/>
          </w:tcPr>
          <w:p w14:paraId="10A3CB43" w14:textId="77777777" w:rsidR="00AA7E52" w:rsidRPr="00BD5E16" w:rsidRDefault="00AA7E52" w:rsidP="00AA7E52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</w:tr>
      <w:tr w:rsidR="00AA7E52" w:rsidRPr="00BD5E16" w14:paraId="7084AE71" w14:textId="77777777" w:rsidTr="007F5638">
        <w:trPr>
          <w:gridAfter w:val="1"/>
          <w:wAfter w:w="22" w:type="dxa"/>
          <w:trHeight w:hRule="exact" w:val="419"/>
          <w:jc w:val="center"/>
        </w:trPr>
        <w:tc>
          <w:tcPr>
            <w:tcW w:w="847" w:type="dxa"/>
            <w:gridSpan w:val="2"/>
            <w:vMerge/>
            <w:tcBorders>
              <w:top w:val="dotted" w:sz="4" w:space="0" w:color="A0A0A0"/>
              <w:left w:val="dotted" w:sz="4" w:space="0" w:color="BFBFBF"/>
              <w:bottom w:val="dotted" w:sz="4" w:space="0" w:color="A0A0A0"/>
              <w:right w:val="dotted" w:sz="4" w:space="0" w:color="A0A0A0"/>
            </w:tcBorders>
            <w:vAlign w:val="center"/>
            <w:hideMark/>
          </w:tcPr>
          <w:p w14:paraId="441039F2" w14:textId="77777777" w:rsidR="00AA7E52" w:rsidRPr="00BD5E16" w:rsidRDefault="00AA7E52" w:rsidP="00AA7E52">
            <w:pPr>
              <w:widowControl/>
              <w:wordWrap/>
              <w:autoSpaceDE/>
              <w:autoSpaceDN/>
              <w:spacing w:line="256" w:lineRule="auto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  <w:tc>
          <w:tcPr>
            <w:tcW w:w="788" w:type="dxa"/>
            <w:gridSpan w:val="2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14:paraId="3D8BC2DE" w14:textId="77777777" w:rsidR="00AA7E52" w:rsidRPr="00BD5E16" w:rsidRDefault="00AA7E52" w:rsidP="00AA7E52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908" w:type="dxa"/>
            <w:gridSpan w:val="2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14:paraId="35BFA334" w14:textId="77777777" w:rsidR="00AA7E52" w:rsidRPr="00BD5E16" w:rsidRDefault="00AA7E52" w:rsidP="00AA7E52">
            <w:pPr>
              <w:pStyle w:val="a8"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134" w:type="dxa"/>
            <w:gridSpan w:val="4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14:paraId="13E4D297" w14:textId="77777777" w:rsidR="00AA7E52" w:rsidRPr="00BD5E16" w:rsidRDefault="00AA7E52" w:rsidP="00AA7E52">
            <w:pPr>
              <w:pStyle w:val="a8"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196" w:type="dxa"/>
            <w:gridSpan w:val="4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14:paraId="4C6FB662" w14:textId="77777777" w:rsidR="00AA7E52" w:rsidRPr="00BD5E16" w:rsidRDefault="00AA7E52" w:rsidP="00AA7E52">
            <w:pPr>
              <w:pStyle w:val="a8"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737" w:type="dxa"/>
            <w:gridSpan w:val="2"/>
            <w:vMerge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  <w:hideMark/>
          </w:tcPr>
          <w:p w14:paraId="74B4AB09" w14:textId="77777777" w:rsidR="00AA7E52" w:rsidRPr="00BD5E16" w:rsidRDefault="00AA7E52" w:rsidP="00AA7E52">
            <w:pPr>
              <w:widowControl/>
              <w:wordWrap/>
              <w:autoSpaceDE/>
              <w:autoSpaceDN/>
              <w:spacing w:line="256" w:lineRule="auto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gridSpan w:val="4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14:paraId="52126584" w14:textId="77777777" w:rsidR="00AA7E52" w:rsidRPr="00BD5E16" w:rsidRDefault="00AA7E52" w:rsidP="00AA7E52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134" w:type="dxa"/>
            <w:gridSpan w:val="4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14:paraId="26CD4C80" w14:textId="77777777" w:rsidR="00AA7E52" w:rsidRPr="00BD5E16" w:rsidRDefault="00AA7E52" w:rsidP="00AA7E52">
            <w:pPr>
              <w:pStyle w:val="a8"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700" w:type="dxa"/>
            <w:gridSpan w:val="2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nil"/>
            </w:tcBorders>
            <w:vAlign w:val="center"/>
          </w:tcPr>
          <w:p w14:paraId="2CFC9248" w14:textId="77777777" w:rsidR="00AA7E52" w:rsidRPr="00BD5E16" w:rsidRDefault="00AA7E52" w:rsidP="00AA7E52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</w:tr>
      <w:tr w:rsidR="00AA7E52" w:rsidRPr="00AE5FFF" w14:paraId="721EB712" w14:textId="77777777" w:rsidTr="003C76B0">
        <w:tblPrEx>
          <w:tblBorders>
            <w:top w:val="single" w:sz="12" w:space="0" w:color="auto"/>
            <w:left w:val="none" w:sz="0" w:space="0" w:color="auto"/>
            <w:right w:val="none" w:sz="0" w:space="0" w:color="auto"/>
            <w:insideH w:val="dotted" w:sz="6" w:space="0" w:color="A0A0A0"/>
            <w:insideV w:val="dotted" w:sz="6" w:space="0" w:color="A0A0A0"/>
          </w:tblBorders>
          <w:tblLook w:val="0000" w:firstRow="0" w:lastRow="0" w:firstColumn="0" w:lastColumn="0" w:noHBand="0" w:noVBand="0"/>
        </w:tblPrEx>
        <w:trPr>
          <w:gridAfter w:val="1"/>
          <w:wAfter w:w="22" w:type="dxa"/>
          <w:trHeight w:hRule="exact" w:val="349"/>
          <w:jc w:val="center"/>
        </w:trPr>
        <w:tc>
          <w:tcPr>
            <w:tcW w:w="847" w:type="dxa"/>
            <w:gridSpan w:val="2"/>
            <w:vMerge w:val="restart"/>
            <w:tcBorders>
              <w:top w:val="dotted" w:sz="6" w:space="0" w:color="A0A0A0"/>
              <w:left w:val="dotted" w:sz="4" w:space="0" w:color="BFBFBF"/>
              <w:bottom w:val="dotted" w:sz="6" w:space="0" w:color="A0A0A0"/>
            </w:tcBorders>
            <w:shd w:val="solid" w:color="F3F3F3" w:fill="auto"/>
            <w:vAlign w:val="center"/>
          </w:tcPr>
          <w:p w14:paraId="2D252089" w14:textId="77777777" w:rsidR="00AA7E52" w:rsidRPr="00AE5FFF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AE5FFF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수상</w:t>
            </w:r>
            <w:r w:rsidRPr="00AE5FFF">
              <w:rPr>
                <w:rFonts w:ascii="맑은 고딕" w:eastAsia="맑은 고딕" w:hAnsi="맑은 고딕" w:cs="맑은 고딕"/>
                <w:sz w:val="18"/>
                <w:szCs w:val="18"/>
              </w:rPr>
              <w:br w:type="page"/>
            </w:r>
          </w:p>
          <w:p w14:paraId="045DE870" w14:textId="77777777" w:rsidR="00AA7E52" w:rsidRPr="00AE5FFF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AE5FFF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경력</w:t>
            </w:r>
            <w:r w:rsidRPr="00AE5FFF">
              <w:rPr>
                <w:rFonts w:ascii="맑은 고딕" w:eastAsia="맑은 고딕" w:hAnsi="맑은 고딕" w:cs="맑은 고딕"/>
                <w:sz w:val="18"/>
                <w:szCs w:val="18"/>
              </w:rPr>
              <w:br w:type="page"/>
            </w:r>
          </w:p>
        </w:tc>
        <w:tc>
          <w:tcPr>
            <w:tcW w:w="2370" w:type="dxa"/>
            <w:gridSpan w:val="5"/>
            <w:tcBorders>
              <w:top w:val="dotted" w:sz="6" w:space="0" w:color="A0A0A0"/>
              <w:bottom w:val="dotted" w:sz="6" w:space="0" w:color="A0A0A0"/>
            </w:tcBorders>
            <w:shd w:val="solid" w:color="F3F3F3" w:fill="auto"/>
            <w:vAlign w:val="center"/>
          </w:tcPr>
          <w:p w14:paraId="21AABACD" w14:textId="77777777" w:rsidR="00AA7E52" w:rsidRPr="00AE5FFF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AE5FFF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수상일</w:t>
            </w:r>
            <w:r w:rsidRPr="00AE5FFF">
              <w:rPr>
                <w:rFonts w:ascii="맑은 고딕" w:eastAsia="맑은 고딕" w:hAnsi="맑은 고딕" w:cs="맑은 고딕"/>
                <w:sz w:val="18"/>
                <w:szCs w:val="18"/>
              </w:rPr>
              <w:br w:type="page"/>
            </w:r>
          </w:p>
        </w:tc>
        <w:tc>
          <w:tcPr>
            <w:tcW w:w="2393" w:type="dxa"/>
            <w:gridSpan w:val="9"/>
            <w:tcBorders>
              <w:top w:val="dotted" w:sz="6" w:space="0" w:color="A0A0A0"/>
              <w:bottom w:val="dotted" w:sz="6" w:space="0" w:color="A0A0A0"/>
            </w:tcBorders>
            <w:shd w:val="solid" w:color="F3F3F3" w:fill="auto"/>
            <w:vAlign w:val="center"/>
          </w:tcPr>
          <w:p w14:paraId="2DCD0119" w14:textId="77777777" w:rsidR="00AA7E52" w:rsidRPr="00AE5FFF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proofErr w:type="spellStart"/>
            <w:r w:rsidRPr="00AE5FFF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대회명</w:t>
            </w:r>
            <w:proofErr w:type="spellEnd"/>
            <w:r w:rsidRPr="00AE5FFF">
              <w:rPr>
                <w:rFonts w:ascii="맑은 고딕" w:eastAsia="맑은 고딕" w:hAnsi="맑은 고딕" w:cs="맑은 고딕"/>
                <w:sz w:val="18"/>
                <w:szCs w:val="18"/>
              </w:rPr>
              <w:br w:type="page"/>
            </w:r>
          </w:p>
        </w:tc>
        <w:tc>
          <w:tcPr>
            <w:tcW w:w="4677" w:type="dxa"/>
            <w:gridSpan w:val="10"/>
            <w:tcBorders>
              <w:top w:val="dotted" w:sz="6" w:space="0" w:color="A0A0A0"/>
              <w:bottom w:val="dotted" w:sz="6" w:space="0" w:color="A0A0A0"/>
              <w:right w:val="nil"/>
            </w:tcBorders>
            <w:shd w:val="clear" w:color="auto" w:fill="F2F2F2"/>
            <w:vAlign w:val="center"/>
          </w:tcPr>
          <w:p w14:paraId="2CAFDF85" w14:textId="77777777" w:rsidR="00AA7E52" w:rsidRPr="00AE5FFF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AE5FFF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내용</w:t>
            </w:r>
            <w:r w:rsidRPr="00AE5FFF">
              <w:rPr>
                <w:rFonts w:ascii="맑은 고딕" w:eastAsia="맑은 고딕" w:hAnsi="맑은 고딕" w:cs="맑은 고딕"/>
                <w:sz w:val="18"/>
                <w:szCs w:val="18"/>
              </w:rPr>
              <w:br w:type="page"/>
            </w:r>
          </w:p>
        </w:tc>
      </w:tr>
      <w:tr w:rsidR="00AA7E52" w:rsidRPr="00AE5FFF" w14:paraId="19C9FE98" w14:textId="77777777" w:rsidTr="007F5638">
        <w:tblPrEx>
          <w:tblBorders>
            <w:top w:val="single" w:sz="12" w:space="0" w:color="auto"/>
            <w:left w:val="none" w:sz="0" w:space="0" w:color="auto"/>
            <w:right w:val="none" w:sz="0" w:space="0" w:color="auto"/>
            <w:insideH w:val="dotted" w:sz="6" w:space="0" w:color="A0A0A0"/>
            <w:insideV w:val="dotted" w:sz="6" w:space="0" w:color="A0A0A0"/>
          </w:tblBorders>
          <w:tblLook w:val="0000" w:firstRow="0" w:lastRow="0" w:firstColumn="0" w:lastColumn="0" w:noHBand="0" w:noVBand="0"/>
        </w:tblPrEx>
        <w:trPr>
          <w:gridAfter w:val="1"/>
          <w:wAfter w:w="22" w:type="dxa"/>
          <w:trHeight w:hRule="exact" w:val="406"/>
          <w:jc w:val="center"/>
        </w:trPr>
        <w:tc>
          <w:tcPr>
            <w:tcW w:w="847" w:type="dxa"/>
            <w:gridSpan w:val="2"/>
            <w:vMerge/>
            <w:tcBorders>
              <w:top w:val="dotted" w:sz="6" w:space="0" w:color="A0A0A0"/>
              <w:left w:val="dotted" w:sz="4" w:space="0" w:color="BFBFBF"/>
            </w:tcBorders>
            <w:shd w:val="clear" w:color="auto" w:fill="auto"/>
            <w:vAlign w:val="center"/>
          </w:tcPr>
          <w:p w14:paraId="1F6231DD" w14:textId="77777777" w:rsidR="00AA7E52" w:rsidRPr="00AE5FFF" w:rsidRDefault="00AA7E52" w:rsidP="00AA7E52">
            <w:pPr>
              <w:wordWrap/>
              <w:adjustRightInd w:val="0"/>
              <w:jc w:val="left"/>
              <w:rPr>
                <w:rFonts w:ascii="맑은 고딕" w:eastAsia="맑은 고딕" w:hAnsi="맑은 고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370" w:type="dxa"/>
            <w:gridSpan w:val="5"/>
            <w:tcBorders>
              <w:top w:val="dotted" w:sz="6" w:space="0" w:color="A0A0A0"/>
            </w:tcBorders>
            <w:vAlign w:val="center"/>
          </w:tcPr>
          <w:p w14:paraId="151FBCBC" w14:textId="77777777" w:rsidR="00AA7E52" w:rsidRPr="00AE5FFF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AE5FFF">
              <w:rPr>
                <w:rFonts w:ascii="맑은 고딕" w:eastAsia="맑은 고딕" w:hAnsi="맑은 고딕"/>
                <w:sz w:val="18"/>
                <w:szCs w:val="18"/>
              </w:rPr>
              <w:br w:type="page"/>
            </w:r>
          </w:p>
        </w:tc>
        <w:tc>
          <w:tcPr>
            <w:tcW w:w="2393" w:type="dxa"/>
            <w:gridSpan w:val="9"/>
            <w:tcBorders>
              <w:top w:val="dotted" w:sz="6" w:space="0" w:color="A0A0A0"/>
            </w:tcBorders>
            <w:vAlign w:val="center"/>
          </w:tcPr>
          <w:p w14:paraId="7D983CC7" w14:textId="77777777" w:rsidR="00AA7E52" w:rsidRPr="00AE5FFF" w:rsidRDefault="00AA7E52" w:rsidP="00AA7E52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  <w:r w:rsidRPr="00AE5FFF">
              <w:rPr>
                <w:rFonts w:ascii="맑은 고딕" w:eastAsia="맑은 고딕" w:hAnsi="맑은 고딕"/>
                <w:sz w:val="18"/>
                <w:szCs w:val="18"/>
              </w:rPr>
              <w:br w:type="page"/>
            </w:r>
          </w:p>
        </w:tc>
        <w:tc>
          <w:tcPr>
            <w:tcW w:w="4677" w:type="dxa"/>
            <w:gridSpan w:val="10"/>
            <w:tcBorders>
              <w:top w:val="dotted" w:sz="6" w:space="0" w:color="A0A0A0"/>
              <w:right w:val="nil"/>
            </w:tcBorders>
            <w:vAlign w:val="center"/>
          </w:tcPr>
          <w:p w14:paraId="54609F3E" w14:textId="77777777" w:rsidR="00AA7E52" w:rsidRPr="00AE5FFF" w:rsidRDefault="00AA7E52" w:rsidP="00AA7E52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  <w:r w:rsidRPr="00AE5FFF">
              <w:rPr>
                <w:rFonts w:ascii="맑은 고딕" w:eastAsia="맑은 고딕" w:hAnsi="맑은 고딕"/>
                <w:sz w:val="18"/>
                <w:szCs w:val="18"/>
              </w:rPr>
              <w:br w:type="page"/>
            </w:r>
          </w:p>
        </w:tc>
      </w:tr>
      <w:tr w:rsidR="00AA7E52" w:rsidRPr="00AE5FFF" w14:paraId="7B80E0FC" w14:textId="77777777" w:rsidTr="007F5638">
        <w:tblPrEx>
          <w:tblBorders>
            <w:top w:val="single" w:sz="12" w:space="0" w:color="auto"/>
            <w:left w:val="none" w:sz="0" w:space="0" w:color="auto"/>
            <w:right w:val="none" w:sz="0" w:space="0" w:color="auto"/>
            <w:insideH w:val="dotted" w:sz="6" w:space="0" w:color="A0A0A0"/>
            <w:insideV w:val="dotted" w:sz="6" w:space="0" w:color="A0A0A0"/>
          </w:tblBorders>
          <w:tblLook w:val="0000" w:firstRow="0" w:lastRow="0" w:firstColumn="0" w:lastColumn="0" w:noHBand="0" w:noVBand="0"/>
        </w:tblPrEx>
        <w:trPr>
          <w:gridAfter w:val="1"/>
          <w:wAfter w:w="22" w:type="dxa"/>
          <w:trHeight w:hRule="exact" w:val="406"/>
          <w:jc w:val="center"/>
        </w:trPr>
        <w:tc>
          <w:tcPr>
            <w:tcW w:w="847" w:type="dxa"/>
            <w:gridSpan w:val="2"/>
            <w:vMerge/>
            <w:tcBorders>
              <w:left w:val="dotted" w:sz="4" w:space="0" w:color="BFBFBF"/>
              <w:bottom w:val="dotted" w:sz="6" w:space="0" w:color="A0A0A0"/>
            </w:tcBorders>
            <w:shd w:val="clear" w:color="auto" w:fill="auto"/>
            <w:vAlign w:val="center"/>
          </w:tcPr>
          <w:p w14:paraId="7538C45D" w14:textId="77777777" w:rsidR="00AA7E52" w:rsidRPr="00AE5FFF" w:rsidRDefault="00AA7E52" w:rsidP="00AA7E52">
            <w:pPr>
              <w:wordWrap/>
              <w:adjustRightInd w:val="0"/>
              <w:jc w:val="left"/>
              <w:rPr>
                <w:rFonts w:ascii="맑은 고딕" w:eastAsia="맑은 고딕" w:hAnsi="맑은 고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370" w:type="dxa"/>
            <w:gridSpan w:val="5"/>
            <w:tcBorders>
              <w:bottom w:val="dotted" w:sz="6" w:space="0" w:color="A0A0A0"/>
            </w:tcBorders>
            <w:vAlign w:val="center"/>
          </w:tcPr>
          <w:p w14:paraId="1DD21800" w14:textId="77777777" w:rsidR="00AA7E52" w:rsidRPr="00AE5FFF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AE5FFF">
              <w:rPr>
                <w:rFonts w:ascii="맑은 고딕" w:eastAsia="맑은 고딕" w:hAnsi="맑은 고딕"/>
                <w:sz w:val="18"/>
                <w:szCs w:val="18"/>
              </w:rPr>
              <w:br w:type="page"/>
            </w:r>
          </w:p>
        </w:tc>
        <w:tc>
          <w:tcPr>
            <w:tcW w:w="2393" w:type="dxa"/>
            <w:gridSpan w:val="9"/>
            <w:tcBorders>
              <w:bottom w:val="dotted" w:sz="6" w:space="0" w:color="A0A0A0"/>
            </w:tcBorders>
            <w:vAlign w:val="center"/>
          </w:tcPr>
          <w:p w14:paraId="1FEF875A" w14:textId="77777777" w:rsidR="00AA7E52" w:rsidRPr="00AE5FFF" w:rsidRDefault="00AA7E52" w:rsidP="00AA7E52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  <w:r w:rsidRPr="00AE5FFF">
              <w:rPr>
                <w:rFonts w:ascii="맑은 고딕" w:eastAsia="맑은 고딕" w:hAnsi="맑은 고딕"/>
                <w:sz w:val="18"/>
                <w:szCs w:val="18"/>
              </w:rPr>
              <w:br w:type="page"/>
            </w:r>
          </w:p>
        </w:tc>
        <w:tc>
          <w:tcPr>
            <w:tcW w:w="4677" w:type="dxa"/>
            <w:gridSpan w:val="10"/>
            <w:tcBorders>
              <w:bottom w:val="dotted" w:sz="6" w:space="0" w:color="A0A0A0"/>
              <w:right w:val="nil"/>
            </w:tcBorders>
            <w:vAlign w:val="center"/>
          </w:tcPr>
          <w:p w14:paraId="432848E2" w14:textId="77777777" w:rsidR="00AA7E52" w:rsidRPr="00AE5FFF" w:rsidRDefault="00AA7E52" w:rsidP="00AA7E52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  <w:r w:rsidRPr="00AE5FFF">
              <w:rPr>
                <w:rFonts w:ascii="맑은 고딕" w:eastAsia="맑은 고딕" w:hAnsi="맑은 고딕"/>
                <w:sz w:val="18"/>
                <w:szCs w:val="18"/>
              </w:rPr>
              <w:br w:type="page"/>
            </w:r>
          </w:p>
        </w:tc>
      </w:tr>
      <w:tr w:rsidR="00AA7E52" w14:paraId="1F115141" w14:textId="77777777" w:rsidTr="007F5638">
        <w:tblPrEx>
          <w:tblBorders>
            <w:top w:val="dotted" w:sz="4" w:space="0" w:color="BFBFBF"/>
            <w:left w:val="dotted" w:sz="4" w:space="0" w:color="BFBFBF"/>
            <w:bottom w:val="dotted" w:sz="4" w:space="0" w:color="BFBFBF"/>
            <w:right w:val="none" w:sz="0" w:space="0" w:color="auto"/>
            <w:insideH w:val="dotted" w:sz="4" w:space="0" w:color="BFBFBF"/>
            <w:insideV w:val="dotted" w:sz="6" w:space="0" w:color="A0A0A0"/>
          </w:tblBorders>
        </w:tblPrEx>
        <w:trPr>
          <w:gridBefore w:val="1"/>
          <w:wBefore w:w="16" w:type="dxa"/>
          <w:trHeight w:hRule="exact" w:val="366"/>
          <w:jc w:val="center"/>
        </w:trPr>
        <w:tc>
          <w:tcPr>
            <w:tcW w:w="846" w:type="dxa"/>
            <w:gridSpan w:val="2"/>
            <w:vMerge w:val="restart"/>
            <w:shd w:val="solid" w:color="F3F3F3" w:fill="auto"/>
            <w:vAlign w:val="center"/>
            <w:hideMark/>
          </w:tcPr>
          <w:p w14:paraId="1A44306A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가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br w:type="page"/>
            </w:r>
          </w:p>
          <w:p w14:paraId="45021891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족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br w:type="page"/>
            </w:r>
          </w:p>
          <w:p w14:paraId="7C754624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사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br w:type="page"/>
            </w:r>
          </w:p>
          <w:p w14:paraId="3A10E09E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항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br w:type="page"/>
            </w:r>
          </w:p>
        </w:tc>
        <w:tc>
          <w:tcPr>
            <w:tcW w:w="991" w:type="dxa"/>
            <w:gridSpan w:val="2"/>
            <w:shd w:val="solid" w:color="F3F3F3" w:fill="auto"/>
            <w:vAlign w:val="center"/>
            <w:hideMark/>
          </w:tcPr>
          <w:p w14:paraId="3485EBE2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관계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br w:type="page"/>
            </w:r>
          </w:p>
        </w:tc>
        <w:tc>
          <w:tcPr>
            <w:tcW w:w="1701" w:type="dxa"/>
            <w:gridSpan w:val="4"/>
            <w:shd w:val="solid" w:color="F3F3F3" w:fill="auto"/>
            <w:vAlign w:val="center"/>
            <w:hideMark/>
          </w:tcPr>
          <w:p w14:paraId="10B718D1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성명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br w:type="page"/>
            </w:r>
          </w:p>
        </w:tc>
        <w:tc>
          <w:tcPr>
            <w:tcW w:w="1605" w:type="dxa"/>
            <w:gridSpan w:val="6"/>
            <w:shd w:val="solid" w:color="F3F3F3" w:fill="auto"/>
          </w:tcPr>
          <w:p w14:paraId="5B3FC9FD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나이</w:t>
            </w:r>
          </w:p>
        </w:tc>
        <w:tc>
          <w:tcPr>
            <w:tcW w:w="805" w:type="dxa"/>
            <w:gridSpan w:val="2"/>
            <w:vMerge w:val="restart"/>
            <w:shd w:val="solid" w:color="F3F3F3" w:fill="auto"/>
          </w:tcPr>
          <w:p w14:paraId="3934D45D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  <w:p w14:paraId="3AC3CB61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병역</w:t>
            </w:r>
          </w:p>
          <w:p w14:paraId="045E08AE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사항</w:t>
            </w:r>
          </w:p>
        </w:tc>
        <w:tc>
          <w:tcPr>
            <w:tcW w:w="1785" w:type="dxa"/>
            <w:gridSpan w:val="6"/>
            <w:shd w:val="clear" w:color="auto" w:fill="auto"/>
          </w:tcPr>
          <w:p w14:paraId="267FB6C8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proofErr w:type="spellStart"/>
            <w:r>
              <w:rPr>
                <w:rFonts w:ascii="맑은 고딕" w:eastAsia="맑은 고딕" w:hAnsi="맑은 고딕" w:hint="eastAsia"/>
                <w:kern w:val="2"/>
                <w:sz w:val="18"/>
                <w:szCs w:val="18"/>
              </w:rPr>
              <w:t>군필여부</w:t>
            </w:r>
            <w:proofErr w:type="spellEnd"/>
          </w:p>
        </w:tc>
        <w:tc>
          <w:tcPr>
            <w:tcW w:w="2560" w:type="dxa"/>
            <w:gridSpan w:val="4"/>
            <w:shd w:val="clear" w:color="auto" w:fill="auto"/>
          </w:tcPr>
          <w:p w14:paraId="0C93D9A5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</w:tr>
      <w:tr w:rsidR="00AA7E52" w14:paraId="3462D098" w14:textId="77777777" w:rsidTr="007F5638">
        <w:tblPrEx>
          <w:tblBorders>
            <w:top w:val="dotted" w:sz="4" w:space="0" w:color="BFBFBF"/>
            <w:left w:val="dotted" w:sz="4" w:space="0" w:color="BFBFBF"/>
            <w:bottom w:val="dotted" w:sz="4" w:space="0" w:color="BFBFBF"/>
            <w:right w:val="none" w:sz="0" w:space="0" w:color="auto"/>
            <w:insideH w:val="dotted" w:sz="4" w:space="0" w:color="BFBFBF"/>
            <w:insideV w:val="dotted" w:sz="6" w:space="0" w:color="A0A0A0"/>
          </w:tblBorders>
        </w:tblPrEx>
        <w:trPr>
          <w:gridBefore w:val="1"/>
          <w:gridAfter w:val="1"/>
          <w:wBefore w:w="16" w:type="dxa"/>
          <w:wAfter w:w="22" w:type="dxa"/>
          <w:trHeight w:hRule="exact" w:val="384"/>
          <w:jc w:val="center"/>
        </w:trPr>
        <w:tc>
          <w:tcPr>
            <w:tcW w:w="846" w:type="dxa"/>
            <w:gridSpan w:val="2"/>
            <w:vMerge/>
            <w:vAlign w:val="center"/>
            <w:hideMark/>
          </w:tcPr>
          <w:p w14:paraId="7666FAEF" w14:textId="77777777" w:rsidR="00AA7E52" w:rsidRDefault="00AA7E52" w:rsidP="00AA7E52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맑은 고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1" w:type="dxa"/>
            <w:gridSpan w:val="2"/>
            <w:vAlign w:val="center"/>
          </w:tcPr>
          <w:p w14:paraId="67B5983C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701" w:type="dxa"/>
            <w:gridSpan w:val="4"/>
            <w:tcBorders>
              <w:right w:val="dotted" w:sz="4" w:space="0" w:color="BFBFBF"/>
            </w:tcBorders>
            <w:vAlign w:val="center"/>
          </w:tcPr>
          <w:p w14:paraId="3C9E27EA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605" w:type="dxa"/>
            <w:gridSpan w:val="6"/>
            <w:tcBorders>
              <w:right w:val="dotted" w:sz="4" w:space="0" w:color="BFBFBF"/>
            </w:tcBorders>
          </w:tcPr>
          <w:p w14:paraId="1A6E07FD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  <w:tc>
          <w:tcPr>
            <w:tcW w:w="805" w:type="dxa"/>
            <w:gridSpan w:val="2"/>
            <w:vMerge/>
          </w:tcPr>
          <w:p w14:paraId="0A352F6F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  <w:tc>
          <w:tcPr>
            <w:tcW w:w="1773" w:type="dxa"/>
            <w:gridSpan w:val="5"/>
            <w:tcBorders>
              <w:right w:val="dotted" w:sz="4" w:space="0" w:color="BFBFBF"/>
            </w:tcBorders>
            <w:vAlign w:val="center"/>
          </w:tcPr>
          <w:p w14:paraId="3569637B" w14:textId="77777777" w:rsidR="00AA7E52" w:rsidRDefault="00AA7E52" w:rsidP="00AA7E52">
            <w:pPr>
              <w:pStyle w:val="a8"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  <w:t>복무기간</w:t>
            </w:r>
          </w:p>
        </w:tc>
        <w:tc>
          <w:tcPr>
            <w:tcW w:w="2550" w:type="dxa"/>
            <w:gridSpan w:val="4"/>
            <w:tcBorders>
              <w:right w:val="dotted" w:sz="4" w:space="0" w:color="BFBFBF"/>
            </w:tcBorders>
          </w:tcPr>
          <w:p w14:paraId="271A3B54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</w:tr>
      <w:tr w:rsidR="00AA7E52" w14:paraId="3F6CCEF7" w14:textId="77777777" w:rsidTr="007F5638">
        <w:tblPrEx>
          <w:tblBorders>
            <w:top w:val="dotted" w:sz="4" w:space="0" w:color="BFBFBF"/>
            <w:left w:val="dotted" w:sz="4" w:space="0" w:color="BFBFBF"/>
            <w:bottom w:val="dotted" w:sz="4" w:space="0" w:color="BFBFBF"/>
            <w:right w:val="none" w:sz="0" w:space="0" w:color="auto"/>
            <w:insideH w:val="dotted" w:sz="4" w:space="0" w:color="BFBFBF"/>
            <w:insideV w:val="dotted" w:sz="6" w:space="0" w:color="A0A0A0"/>
          </w:tblBorders>
        </w:tblPrEx>
        <w:trPr>
          <w:gridBefore w:val="1"/>
          <w:gridAfter w:val="1"/>
          <w:wBefore w:w="16" w:type="dxa"/>
          <w:wAfter w:w="22" w:type="dxa"/>
          <w:trHeight w:hRule="exact" w:val="383"/>
          <w:jc w:val="center"/>
        </w:trPr>
        <w:tc>
          <w:tcPr>
            <w:tcW w:w="846" w:type="dxa"/>
            <w:gridSpan w:val="2"/>
            <w:vMerge/>
            <w:vAlign w:val="center"/>
            <w:hideMark/>
          </w:tcPr>
          <w:p w14:paraId="4DE93135" w14:textId="77777777" w:rsidR="00AA7E52" w:rsidRDefault="00AA7E52" w:rsidP="00AA7E52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맑은 고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1" w:type="dxa"/>
            <w:gridSpan w:val="2"/>
            <w:vAlign w:val="center"/>
          </w:tcPr>
          <w:p w14:paraId="06119DDE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701" w:type="dxa"/>
            <w:gridSpan w:val="4"/>
            <w:vAlign w:val="center"/>
          </w:tcPr>
          <w:p w14:paraId="6CE1F86E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605" w:type="dxa"/>
            <w:gridSpan w:val="6"/>
          </w:tcPr>
          <w:p w14:paraId="3404894D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  <w:tc>
          <w:tcPr>
            <w:tcW w:w="805" w:type="dxa"/>
            <w:gridSpan w:val="2"/>
            <w:vMerge/>
          </w:tcPr>
          <w:p w14:paraId="2D1413D5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  <w:tc>
          <w:tcPr>
            <w:tcW w:w="1773" w:type="dxa"/>
            <w:gridSpan w:val="5"/>
            <w:vAlign w:val="center"/>
          </w:tcPr>
          <w:p w14:paraId="7649A971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  <w:t>면제사유(</w:t>
            </w:r>
            <w:proofErr w:type="spellStart"/>
            <w:r>
              <w:rPr>
                <w:rFonts w:ascii="맑은 고딕" w:eastAsia="맑은 고딕" w:hAnsi="맑은 고딕" w:hint="eastAsia"/>
                <w:sz w:val="18"/>
                <w:szCs w:val="18"/>
              </w:rPr>
              <w:t>해당시</w:t>
            </w:r>
            <w:proofErr w:type="spellEnd"/>
            <w:r>
              <w:rPr>
                <w:rFonts w:ascii="맑은 고딕" w:eastAsia="맑은 고딕" w:hAnsi="맑은 고딕" w:hint="eastAsia"/>
                <w:sz w:val="18"/>
                <w:szCs w:val="18"/>
              </w:rPr>
              <w:t>)</w:t>
            </w:r>
          </w:p>
        </w:tc>
        <w:tc>
          <w:tcPr>
            <w:tcW w:w="2550" w:type="dxa"/>
            <w:gridSpan w:val="4"/>
          </w:tcPr>
          <w:p w14:paraId="02F656CE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</w:tr>
      <w:tr w:rsidR="00AA7E52" w14:paraId="3FB78A93" w14:textId="77777777" w:rsidTr="007F5638">
        <w:tblPrEx>
          <w:tblBorders>
            <w:top w:val="dotted" w:sz="4" w:space="0" w:color="BFBFBF"/>
            <w:left w:val="dotted" w:sz="4" w:space="0" w:color="BFBFBF"/>
            <w:bottom w:val="dotted" w:sz="4" w:space="0" w:color="BFBFBF"/>
            <w:right w:val="none" w:sz="0" w:space="0" w:color="auto"/>
            <w:insideH w:val="dotted" w:sz="4" w:space="0" w:color="BFBFBF"/>
            <w:insideV w:val="dotted" w:sz="6" w:space="0" w:color="A0A0A0"/>
          </w:tblBorders>
        </w:tblPrEx>
        <w:trPr>
          <w:gridBefore w:val="1"/>
          <w:gridAfter w:val="1"/>
          <w:wBefore w:w="16" w:type="dxa"/>
          <w:wAfter w:w="22" w:type="dxa"/>
          <w:trHeight w:hRule="exact" w:val="384"/>
          <w:jc w:val="center"/>
        </w:trPr>
        <w:tc>
          <w:tcPr>
            <w:tcW w:w="846" w:type="dxa"/>
            <w:gridSpan w:val="2"/>
            <w:vMerge/>
            <w:vAlign w:val="center"/>
            <w:hideMark/>
          </w:tcPr>
          <w:p w14:paraId="4C4CA110" w14:textId="77777777" w:rsidR="00AA7E52" w:rsidRDefault="00AA7E52" w:rsidP="00AA7E52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맑은 고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1" w:type="dxa"/>
            <w:gridSpan w:val="2"/>
            <w:vAlign w:val="center"/>
          </w:tcPr>
          <w:p w14:paraId="32CBD0A9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701" w:type="dxa"/>
            <w:gridSpan w:val="4"/>
            <w:vAlign w:val="center"/>
          </w:tcPr>
          <w:p w14:paraId="5010A1CF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605" w:type="dxa"/>
            <w:gridSpan w:val="6"/>
          </w:tcPr>
          <w:p w14:paraId="291C67CE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  <w:tc>
          <w:tcPr>
            <w:tcW w:w="805" w:type="dxa"/>
            <w:gridSpan w:val="2"/>
            <w:vMerge w:val="restart"/>
            <w:shd w:val="clear" w:color="auto" w:fill="F2F2F2"/>
          </w:tcPr>
          <w:p w14:paraId="41C70900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t>기타</w:t>
            </w:r>
          </w:p>
          <w:p w14:paraId="0BB12390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t>사항</w:t>
            </w:r>
          </w:p>
        </w:tc>
        <w:tc>
          <w:tcPr>
            <w:tcW w:w="1773" w:type="dxa"/>
            <w:gridSpan w:val="5"/>
          </w:tcPr>
          <w:p w14:paraId="25AE07A2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t>취미</w:t>
            </w:r>
          </w:p>
        </w:tc>
        <w:tc>
          <w:tcPr>
            <w:tcW w:w="2550" w:type="dxa"/>
            <w:gridSpan w:val="4"/>
          </w:tcPr>
          <w:p w14:paraId="20678DCC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</w:tr>
      <w:tr w:rsidR="00AA7E52" w14:paraId="01DBD353" w14:textId="77777777" w:rsidTr="007F5638">
        <w:tblPrEx>
          <w:tblBorders>
            <w:top w:val="dotted" w:sz="4" w:space="0" w:color="BFBFBF"/>
            <w:left w:val="dotted" w:sz="4" w:space="0" w:color="BFBFBF"/>
            <w:bottom w:val="dotted" w:sz="4" w:space="0" w:color="BFBFBF"/>
            <w:right w:val="none" w:sz="0" w:space="0" w:color="auto"/>
            <w:insideH w:val="dotted" w:sz="4" w:space="0" w:color="BFBFBF"/>
            <w:insideV w:val="dotted" w:sz="6" w:space="0" w:color="A0A0A0"/>
          </w:tblBorders>
        </w:tblPrEx>
        <w:trPr>
          <w:gridBefore w:val="1"/>
          <w:gridAfter w:val="1"/>
          <w:wBefore w:w="16" w:type="dxa"/>
          <w:wAfter w:w="22" w:type="dxa"/>
          <w:trHeight w:hRule="exact" w:val="384"/>
          <w:jc w:val="center"/>
        </w:trPr>
        <w:tc>
          <w:tcPr>
            <w:tcW w:w="846" w:type="dxa"/>
            <w:gridSpan w:val="2"/>
            <w:vMerge/>
            <w:vAlign w:val="center"/>
            <w:hideMark/>
          </w:tcPr>
          <w:p w14:paraId="7F4BFD78" w14:textId="77777777" w:rsidR="00AA7E52" w:rsidRDefault="00AA7E52" w:rsidP="00AA7E52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맑은 고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1" w:type="dxa"/>
            <w:gridSpan w:val="2"/>
            <w:vAlign w:val="center"/>
          </w:tcPr>
          <w:p w14:paraId="2147DD28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701" w:type="dxa"/>
            <w:gridSpan w:val="4"/>
            <w:vAlign w:val="center"/>
          </w:tcPr>
          <w:p w14:paraId="5CFC050C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605" w:type="dxa"/>
            <w:gridSpan w:val="6"/>
          </w:tcPr>
          <w:p w14:paraId="4B5A7C12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  <w:tc>
          <w:tcPr>
            <w:tcW w:w="805" w:type="dxa"/>
            <w:gridSpan w:val="2"/>
            <w:vMerge/>
            <w:shd w:val="clear" w:color="auto" w:fill="F2F2F2"/>
          </w:tcPr>
          <w:p w14:paraId="695688CA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  <w:tc>
          <w:tcPr>
            <w:tcW w:w="1773" w:type="dxa"/>
            <w:gridSpan w:val="5"/>
          </w:tcPr>
          <w:p w14:paraId="37CAADD0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t>특기</w:t>
            </w:r>
          </w:p>
        </w:tc>
        <w:tc>
          <w:tcPr>
            <w:tcW w:w="2550" w:type="dxa"/>
            <w:gridSpan w:val="4"/>
          </w:tcPr>
          <w:p w14:paraId="757AC4C6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</w:tr>
      <w:tr w:rsidR="00AA7E52" w14:paraId="774694A7" w14:textId="77777777" w:rsidTr="007F5638">
        <w:tblPrEx>
          <w:tblBorders>
            <w:top w:val="single" w:sz="12" w:space="0" w:color="auto"/>
            <w:left w:val="none" w:sz="0" w:space="0" w:color="auto"/>
            <w:right w:val="none" w:sz="0" w:space="0" w:color="auto"/>
            <w:insideH w:val="dotted" w:sz="6" w:space="0" w:color="A0A0A0"/>
            <w:insideV w:val="dotted" w:sz="6" w:space="0" w:color="A0A0A0"/>
          </w:tblBorders>
        </w:tblPrEx>
        <w:trPr>
          <w:gridBefore w:val="1"/>
          <w:wBefore w:w="16" w:type="dxa"/>
          <w:trHeight w:hRule="exact" w:val="763"/>
          <w:jc w:val="center"/>
        </w:trPr>
        <w:tc>
          <w:tcPr>
            <w:tcW w:w="846" w:type="dxa"/>
            <w:gridSpan w:val="2"/>
            <w:tcBorders>
              <w:top w:val="dotted" w:sz="4" w:space="0" w:color="A6A6A6"/>
              <w:left w:val="dotted" w:sz="4" w:space="0" w:color="BFBFBF"/>
              <w:bottom w:val="single" w:sz="12" w:space="0" w:color="auto"/>
              <w:right w:val="dotted" w:sz="4" w:space="0" w:color="A6A6A6"/>
            </w:tcBorders>
            <w:shd w:val="clear" w:color="auto" w:fill="F2F2F2"/>
            <w:vAlign w:val="center"/>
          </w:tcPr>
          <w:p w14:paraId="6946C023" w14:textId="77777777" w:rsidR="00AA7E52" w:rsidRDefault="00AA7E52" w:rsidP="00AA7E52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맑은 고딕"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kern w:val="0"/>
                <w:sz w:val="18"/>
                <w:szCs w:val="18"/>
              </w:rPr>
              <w:t>참고</w:t>
            </w:r>
          </w:p>
          <w:p w14:paraId="5A45E644" w14:textId="77777777" w:rsidR="00AA7E52" w:rsidRDefault="00AA7E52" w:rsidP="00AA7E52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맑은 고딕"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kern w:val="0"/>
                <w:sz w:val="18"/>
                <w:szCs w:val="18"/>
              </w:rPr>
              <w:t>사항</w:t>
            </w:r>
          </w:p>
        </w:tc>
        <w:tc>
          <w:tcPr>
            <w:tcW w:w="9447" w:type="dxa"/>
            <w:gridSpan w:val="24"/>
            <w:tcBorders>
              <w:top w:val="dotted" w:sz="4" w:space="0" w:color="A6A6A6"/>
              <w:left w:val="dotted" w:sz="4" w:space="0" w:color="A6A6A6"/>
              <w:bottom w:val="single" w:sz="12" w:space="0" w:color="auto"/>
              <w:right w:val="nil"/>
            </w:tcBorders>
            <w:vAlign w:val="center"/>
          </w:tcPr>
          <w:p w14:paraId="469FB098" w14:textId="77777777" w:rsidR="00AA7E52" w:rsidRDefault="00AA7E52" w:rsidP="00AA7E52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</w:tr>
    </w:tbl>
    <w:p w14:paraId="69C1B7E9" w14:textId="77777777" w:rsidR="005E428A" w:rsidRDefault="00AA7E52" w:rsidP="005E428A">
      <w:r>
        <w:rPr>
          <w:rFonts w:ascii="맑은 고딕" w:eastAsia="맑은 고딕" w:hAnsi="맑은 고딕"/>
          <w:noProof/>
          <w:sz w:val="2"/>
          <w:szCs w:val="2"/>
        </w:rPr>
        <w:lastRenderedPageBreak/>
        <w:pict w14:anchorId="5BE73F14">
          <v:shape id="_x0000_s1040" type="#_x0000_t202" style="position:absolute;left:0;text-align:left;margin-left:418.45pt;margin-top:-4.65pt;width:112.15pt;height:46.45pt;z-index:251659264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" filled="f" stroked="f">
            <v:textbox style="mso-next-textbox:#_x0000_s1040">
              <w:txbxContent>
                <w:p w14:paraId="03CE152B" w14:textId="77777777" w:rsidR="00494E14" w:rsidRDefault="00AA7E52" w:rsidP="00494E14">
                  <w:pPr>
                    <w:rPr>
                      <w:kern w:val="0"/>
                    </w:rPr>
                  </w:pPr>
                  <w:r>
                    <w:rPr>
                      <w:rFonts w:ascii="맑은 고딕" w:eastAsia="맑은 고딕" w:hAnsi="맑은 고딕"/>
                      <w:noProof/>
                      <w:sz w:val="18"/>
                      <w:szCs w:val="18"/>
                    </w:rPr>
                    <w:pict w14:anchorId="755048D1">
                      <v:shape id="_x0000_i1028" type="#_x0000_t75" style="width:97.5pt;height:34.5pt;visibility:visible;mso-wrap-style:square">
                        <v:imagedata r:id="rId7" o:title="올릭스로고(고해상도)"/>
                      </v:shape>
                    </w:pict>
                  </w:r>
                </w:p>
                <w:p w14:paraId="140ECF64" w14:textId="77777777" w:rsidR="00494E14" w:rsidRDefault="00494E14" w:rsidP="00494E14"/>
              </w:txbxContent>
            </v:textbox>
          </v:shape>
        </w:pict>
      </w:r>
      <w:r>
        <w:rPr>
          <w:rFonts w:ascii="맑은 고딕" w:eastAsia="맑은 고딕" w:hAnsi="맑은 고딕"/>
          <w:noProof/>
          <w:sz w:val="2"/>
          <w:szCs w:val="2"/>
        </w:rPr>
        <w:pict w14:anchorId="516BC911">
          <v:shape id="_x0000_s1039" type="#_x0000_t202" style="position:absolute;left:0;text-align:left;margin-left:-35.2pt;margin-top:-.3pt;width:455.25pt;height:34.7pt;z-index:251658240;mso-position-horizontal-relative:text;mso-position-vertical-relative:text" fillcolor="#d1282d" strokecolor="#e12b38">
            <v:textbox style="mso-next-textbox:#_x0000_s1039">
              <w:txbxContent>
                <w:p w14:paraId="3170D5F2" w14:textId="77777777" w:rsidR="00494E14" w:rsidRPr="0037663F" w:rsidRDefault="00CE7862" w:rsidP="00CE7862">
                  <w:pPr>
                    <w:ind w:right="800"/>
                    <w:rPr>
                      <w:rFonts w:ascii="HY견고딕" w:eastAsia="HY견고딕" w:hAnsi="맑은 고딕"/>
                      <w:color w:val="FFFFFF"/>
                      <w:sz w:val="40"/>
                      <w:szCs w:val="40"/>
                    </w:rPr>
                  </w:pPr>
                  <w:r w:rsidRPr="0037663F">
                    <w:rPr>
                      <w:rFonts w:ascii="HY견고딕" w:eastAsia="HY견고딕" w:hAnsi="맑은 고딕" w:hint="eastAsia"/>
                      <w:color w:val="FFFFFF"/>
                      <w:sz w:val="40"/>
                      <w:szCs w:val="40"/>
                    </w:rPr>
                    <w:t xml:space="preserve"> </w:t>
                  </w:r>
                  <w:r w:rsidRPr="0037663F">
                    <w:rPr>
                      <w:rFonts w:ascii="HY견고딕" w:eastAsia="HY견고딕" w:hAnsi="맑은 고딕"/>
                      <w:color w:val="FFFFFF"/>
                      <w:sz w:val="40"/>
                      <w:szCs w:val="40"/>
                    </w:rPr>
                    <w:t xml:space="preserve">                      </w:t>
                  </w:r>
                  <w:r w:rsidRPr="0037663F">
                    <w:rPr>
                      <w:rFonts w:ascii="HY견고딕" w:eastAsia="HY견고딕" w:hAnsi="맑은 고딕" w:hint="eastAsia"/>
                      <w:color w:val="FFFFFF"/>
                      <w:sz w:val="40"/>
                      <w:szCs w:val="40"/>
                    </w:rPr>
                    <w:t>자기소개서</w:t>
                  </w:r>
                </w:p>
              </w:txbxContent>
            </v:textbox>
          </v:shape>
        </w:pict>
      </w:r>
    </w:p>
    <w:p w14:paraId="47B95F8D" w14:textId="77777777" w:rsidR="005F3336" w:rsidRPr="00960DA2" w:rsidRDefault="005F3336" w:rsidP="005F3336">
      <w:pPr>
        <w:pStyle w:val="a8"/>
        <w:spacing w:line="240" w:lineRule="auto"/>
        <w:rPr>
          <w:rFonts w:ascii="맑은 고딕" w:eastAsia="맑은 고딕" w:hAnsi="맑은 고딕"/>
          <w:sz w:val="2"/>
          <w:szCs w:val="2"/>
        </w:rPr>
      </w:pPr>
    </w:p>
    <w:p w14:paraId="2D93925E" w14:textId="77777777" w:rsidR="005F3336" w:rsidRPr="00960DA2" w:rsidRDefault="005F3336" w:rsidP="005F3336">
      <w:pPr>
        <w:pStyle w:val="a3"/>
        <w:wordWrap/>
        <w:spacing w:line="240" w:lineRule="auto"/>
        <w:jc w:val="center"/>
        <w:rPr>
          <w:rFonts w:ascii="맑은 고딕" w:eastAsia="맑은 고딕" w:hAnsi="맑은 고딕"/>
          <w:sz w:val="2"/>
          <w:szCs w:val="2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" w:type="dxa"/>
          <w:right w:w="12" w:type="dxa"/>
        </w:tblCellMar>
        <w:tblLook w:val="0000" w:firstRow="0" w:lastRow="0" w:firstColumn="0" w:lastColumn="0" w:noHBand="0" w:noVBand="0"/>
      </w:tblPr>
      <w:tblGrid>
        <w:gridCol w:w="8985"/>
      </w:tblGrid>
      <w:tr w:rsidR="005F3336" w:rsidRPr="00960DA2" w14:paraId="1D2E6FCF" w14:textId="77777777" w:rsidTr="00303911">
        <w:trPr>
          <w:trHeight w:hRule="exact" w:val="1074"/>
          <w:jc w:val="center"/>
        </w:trPr>
        <w:tc>
          <w:tcPr>
            <w:tcW w:w="8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2FA71" w14:textId="77777777" w:rsidR="005F3336" w:rsidRPr="00960DA2" w:rsidRDefault="005F3336" w:rsidP="00077522">
            <w:pPr>
              <w:pStyle w:val="a3"/>
              <w:wordWrap/>
              <w:spacing w:line="240" w:lineRule="auto"/>
              <w:ind w:right="-20"/>
              <w:jc w:val="center"/>
              <w:rPr>
                <w:rFonts w:ascii="맑은 고딕" w:eastAsia="맑은 고딕" w:hAnsi="맑은 고딕" w:cs="맑은 고딕"/>
                <w:b/>
                <w:bCs/>
                <w:sz w:val="40"/>
                <w:szCs w:val="40"/>
              </w:rPr>
            </w:pPr>
          </w:p>
        </w:tc>
      </w:tr>
    </w:tbl>
    <w:p w14:paraId="198418DD" w14:textId="77777777" w:rsidR="0037663F" w:rsidRPr="0037663F" w:rsidRDefault="0037663F" w:rsidP="0037663F">
      <w:pPr>
        <w:rPr>
          <w:vanish/>
        </w:rPr>
      </w:pPr>
    </w:p>
    <w:tbl>
      <w:tblPr>
        <w:tblpPr w:leftFromText="142" w:rightFromText="142" w:vertAnchor="text" w:horzAnchor="margin" w:tblpY="-367"/>
        <w:tblW w:w="0" w:type="auto"/>
        <w:tblBorders>
          <w:top w:val="single" w:sz="12" w:space="0" w:color="auto"/>
          <w:bottom w:val="single" w:sz="4" w:space="0" w:color="000000"/>
          <w:insideH w:val="dotted" w:sz="6" w:space="0" w:color="A0A0A0"/>
          <w:insideV w:val="dotted" w:sz="6" w:space="0" w:color="A0A0A0"/>
        </w:tblBorders>
        <w:tblLayout w:type="fixed"/>
        <w:tblCellMar>
          <w:left w:w="12" w:type="dxa"/>
          <w:right w:w="12" w:type="dxa"/>
        </w:tblCellMar>
        <w:tblLook w:val="0000" w:firstRow="0" w:lastRow="0" w:firstColumn="0" w:lastColumn="0" w:noHBand="0" w:noVBand="0"/>
      </w:tblPr>
      <w:tblGrid>
        <w:gridCol w:w="10432"/>
      </w:tblGrid>
      <w:tr w:rsidR="00303911" w:rsidRPr="00960DA2" w14:paraId="429C3D76" w14:textId="77777777" w:rsidTr="00303911">
        <w:trPr>
          <w:trHeight w:hRule="exact" w:val="389"/>
        </w:trPr>
        <w:tc>
          <w:tcPr>
            <w:tcW w:w="10432" w:type="dxa"/>
            <w:shd w:val="solid" w:color="F3F3F3" w:fill="auto"/>
            <w:vAlign w:val="center"/>
          </w:tcPr>
          <w:p w14:paraId="7BBAA6C1" w14:textId="77777777" w:rsidR="00303911" w:rsidRPr="00AA26BE" w:rsidRDefault="00303911" w:rsidP="00303911">
            <w:pPr>
              <w:pStyle w:val="a3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  <w:r w:rsidRPr="00AA26BE">
              <w:rPr>
                <w:rFonts w:ascii="맑은 고딕" w:eastAsia="맑은 고딕" w:hAnsi="맑은 고딕" w:hint="eastAsia"/>
                <w:sz w:val="18"/>
                <w:szCs w:val="18"/>
              </w:rPr>
              <w:t>성장과정 및 성격</w:t>
            </w:r>
            <w:r w:rsidR="00976150">
              <w:rPr>
                <w:rFonts w:ascii="맑은 고딕" w:eastAsia="맑은 고딕" w:hAnsi="맑은 고딕" w:hint="eastAsia"/>
                <w:sz w:val="18"/>
                <w:szCs w:val="18"/>
              </w:rPr>
              <w:t>상의 장단점</w:t>
            </w:r>
          </w:p>
        </w:tc>
      </w:tr>
      <w:tr w:rsidR="00303911" w:rsidRPr="00960DA2" w14:paraId="288B62C0" w14:textId="77777777" w:rsidTr="00303911">
        <w:trPr>
          <w:trHeight w:hRule="exact" w:val="2128"/>
        </w:trPr>
        <w:tc>
          <w:tcPr>
            <w:tcW w:w="10432" w:type="dxa"/>
            <w:shd w:val="clear" w:color="auto" w:fill="auto"/>
            <w:vAlign w:val="center"/>
          </w:tcPr>
          <w:p w14:paraId="7EEEC1BD" w14:textId="77777777" w:rsidR="00303911" w:rsidRPr="00AA26BE" w:rsidRDefault="00303911" w:rsidP="00303911">
            <w:pPr>
              <w:pStyle w:val="a3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</w:tr>
      <w:tr w:rsidR="00303911" w:rsidRPr="00960DA2" w14:paraId="01A62788" w14:textId="77777777" w:rsidTr="00303911">
        <w:trPr>
          <w:trHeight w:hRule="exact" w:val="389"/>
        </w:trPr>
        <w:tc>
          <w:tcPr>
            <w:tcW w:w="10432" w:type="dxa"/>
            <w:shd w:val="solid" w:color="F3F3F3" w:fill="auto"/>
            <w:vAlign w:val="center"/>
          </w:tcPr>
          <w:p w14:paraId="06583998" w14:textId="77777777" w:rsidR="00303911" w:rsidRPr="00AA26BE" w:rsidRDefault="00303911" w:rsidP="00303911">
            <w:pPr>
              <w:pStyle w:val="a3"/>
              <w:spacing w:line="240" w:lineRule="auto"/>
              <w:ind w:right="100"/>
              <w:rPr>
                <w:rFonts w:ascii="맑은 고딕" w:eastAsia="맑은 고딕" w:hAnsi="맑은 고딕"/>
                <w:sz w:val="18"/>
                <w:szCs w:val="18"/>
              </w:rPr>
            </w:pPr>
            <w:r w:rsidRPr="00AA26BE">
              <w:rPr>
                <w:rFonts w:ascii="맑은 고딕" w:eastAsia="맑은 고딕" w:hAnsi="맑은 고딕" w:hint="eastAsia"/>
                <w:sz w:val="18"/>
                <w:szCs w:val="18"/>
              </w:rPr>
              <w:t>성취경험</w:t>
            </w:r>
          </w:p>
        </w:tc>
      </w:tr>
      <w:tr w:rsidR="00303911" w:rsidRPr="00960DA2" w14:paraId="6E59538C" w14:textId="77777777" w:rsidTr="00303911">
        <w:trPr>
          <w:trHeight w:hRule="exact" w:val="1757"/>
        </w:trPr>
        <w:tc>
          <w:tcPr>
            <w:tcW w:w="10432" w:type="dxa"/>
            <w:shd w:val="clear" w:color="auto" w:fill="auto"/>
            <w:vAlign w:val="center"/>
          </w:tcPr>
          <w:p w14:paraId="5E473F6E" w14:textId="77777777" w:rsidR="00303911" w:rsidRPr="00AA26BE" w:rsidRDefault="00303911" w:rsidP="00303911">
            <w:pPr>
              <w:pStyle w:val="a3"/>
              <w:spacing w:line="240" w:lineRule="auto"/>
              <w:ind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</w:tr>
      <w:tr w:rsidR="00303911" w:rsidRPr="00960DA2" w14:paraId="04ADF604" w14:textId="77777777" w:rsidTr="00303911">
        <w:trPr>
          <w:trHeight w:hRule="exact" w:val="389"/>
        </w:trPr>
        <w:tc>
          <w:tcPr>
            <w:tcW w:w="10432" w:type="dxa"/>
            <w:shd w:val="solid" w:color="F3F3F3" w:fill="auto"/>
            <w:vAlign w:val="center"/>
          </w:tcPr>
          <w:p w14:paraId="73E71F70" w14:textId="77777777" w:rsidR="00303911" w:rsidRPr="00AA26BE" w:rsidRDefault="004E43B7" w:rsidP="00303911">
            <w:pPr>
              <w:pStyle w:val="a3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t>직무능력 측면의 강</w:t>
            </w:r>
            <w:r w:rsidR="00303911" w:rsidRPr="00AA26BE">
              <w:rPr>
                <w:rFonts w:ascii="맑은 고딕" w:eastAsia="맑은 고딕" w:hAnsi="맑은 고딕" w:hint="eastAsia"/>
                <w:sz w:val="18"/>
                <w:szCs w:val="18"/>
              </w:rPr>
              <w:t>점과 약점,</w:t>
            </w:r>
            <w:r w:rsidR="00303911" w:rsidRPr="00AA26BE">
              <w:rPr>
                <w:rFonts w:ascii="맑은 고딕" w:eastAsia="맑은 고딕" w:hAnsi="맑은 고딕"/>
                <w:sz w:val="18"/>
                <w:szCs w:val="18"/>
              </w:rPr>
              <w:t xml:space="preserve"> </w:t>
            </w:r>
            <w:r w:rsidR="00303911" w:rsidRPr="00AA26BE">
              <w:rPr>
                <w:rFonts w:ascii="맑은 고딕" w:eastAsia="맑은 고딕" w:hAnsi="맑은 고딕" w:hint="eastAsia"/>
                <w:sz w:val="18"/>
                <w:szCs w:val="18"/>
              </w:rPr>
              <w:t>역량계발을 위한 노력</w:t>
            </w:r>
          </w:p>
        </w:tc>
      </w:tr>
      <w:tr w:rsidR="00303911" w:rsidRPr="00960DA2" w14:paraId="0C114EB1" w14:textId="77777777" w:rsidTr="00303911">
        <w:trPr>
          <w:trHeight w:hRule="exact" w:val="2034"/>
        </w:trPr>
        <w:tc>
          <w:tcPr>
            <w:tcW w:w="10432" w:type="dxa"/>
            <w:shd w:val="clear" w:color="auto" w:fill="auto"/>
            <w:vAlign w:val="center"/>
          </w:tcPr>
          <w:p w14:paraId="20C3A157" w14:textId="77777777" w:rsidR="00303911" w:rsidRPr="004E43B7" w:rsidRDefault="00303911" w:rsidP="00303911">
            <w:pPr>
              <w:pStyle w:val="a3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</w:tr>
      <w:tr w:rsidR="00303911" w:rsidRPr="00960DA2" w14:paraId="3B8B684C" w14:textId="77777777" w:rsidTr="00303911">
        <w:trPr>
          <w:trHeight w:hRule="exact" w:val="389"/>
        </w:trPr>
        <w:tc>
          <w:tcPr>
            <w:tcW w:w="10432" w:type="dxa"/>
            <w:shd w:val="solid" w:color="F3F3F3" w:fill="auto"/>
            <w:vAlign w:val="center"/>
          </w:tcPr>
          <w:p w14:paraId="0F0485BD" w14:textId="77777777" w:rsidR="00303911" w:rsidRPr="00AA26BE" w:rsidRDefault="00303911" w:rsidP="00303911">
            <w:pPr>
              <w:pStyle w:val="a3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  <w:r w:rsidRPr="00AA26BE">
              <w:rPr>
                <w:rFonts w:ascii="맑은 고딕" w:eastAsia="맑은 고딕" w:hAnsi="맑은 고딕" w:hint="eastAsia"/>
                <w:sz w:val="18"/>
                <w:szCs w:val="18"/>
              </w:rPr>
              <w:t>지원동기 및 직무적합성</w:t>
            </w:r>
          </w:p>
        </w:tc>
      </w:tr>
      <w:tr w:rsidR="00303911" w:rsidRPr="00960DA2" w14:paraId="4CAA8751" w14:textId="77777777" w:rsidTr="00303911">
        <w:trPr>
          <w:trHeight w:hRule="exact" w:val="1737"/>
        </w:trPr>
        <w:tc>
          <w:tcPr>
            <w:tcW w:w="10432" w:type="dxa"/>
            <w:shd w:val="clear" w:color="auto" w:fill="auto"/>
            <w:vAlign w:val="center"/>
          </w:tcPr>
          <w:p w14:paraId="6E2CEDC5" w14:textId="77777777" w:rsidR="00303911" w:rsidRPr="00AA26BE" w:rsidRDefault="00303911" w:rsidP="00303911">
            <w:pPr>
              <w:pStyle w:val="a3"/>
              <w:spacing w:line="240" w:lineRule="auto"/>
              <w:ind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</w:tr>
      <w:tr w:rsidR="00303911" w:rsidRPr="00960DA2" w14:paraId="78EBEE83" w14:textId="77777777" w:rsidTr="00303911">
        <w:trPr>
          <w:trHeight w:hRule="exact" w:val="389"/>
        </w:trPr>
        <w:tc>
          <w:tcPr>
            <w:tcW w:w="10432" w:type="dxa"/>
            <w:shd w:val="solid" w:color="F3F3F3" w:fill="auto"/>
            <w:vAlign w:val="center"/>
          </w:tcPr>
          <w:p w14:paraId="451605DE" w14:textId="77777777" w:rsidR="00303911" w:rsidRPr="00AA26BE" w:rsidRDefault="00303911" w:rsidP="00303911">
            <w:pPr>
              <w:pStyle w:val="a3"/>
              <w:wordWrap/>
              <w:spacing w:line="240" w:lineRule="auto"/>
              <w:jc w:val="left"/>
              <w:rPr>
                <w:rFonts w:ascii="맑은 고딕" w:eastAsia="맑은 고딕" w:hAnsi="맑은 고딕"/>
                <w:sz w:val="18"/>
                <w:szCs w:val="18"/>
              </w:rPr>
            </w:pPr>
            <w:r w:rsidRPr="00AA26BE">
              <w:rPr>
                <w:rFonts w:ascii="맑은 고딕" w:eastAsia="맑은 고딕" w:cs="맑은 고딕" w:hint="eastAsia"/>
                <w:sz w:val="18"/>
                <w:szCs w:val="18"/>
              </w:rPr>
              <w:t>입사</w:t>
            </w:r>
            <w:r w:rsidRPr="00AA26BE">
              <w:rPr>
                <w:rFonts w:ascii="맑은 고딕" w:eastAsia="맑은 고딕" w:cs="맑은 고딕"/>
                <w:sz w:val="18"/>
                <w:szCs w:val="18"/>
              </w:rPr>
              <w:t xml:space="preserve"> </w:t>
            </w:r>
            <w:r w:rsidRPr="00AA26BE">
              <w:rPr>
                <w:rFonts w:ascii="맑은 고딕" w:eastAsia="맑은 고딕" w:cs="맑은 고딕" w:hint="eastAsia"/>
                <w:sz w:val="18"/>
                <w:szCs w:val="18"/>
              </w:rPr>
              <w:t xml:space="preserve">후 계획 및 </w:t>
            </w:r>
            <w:proofErr w:type="spellStart"/>
            <w:r w:rsidRPr="00AA26BE">
              <w:rPr>
                <w:rFonts w:ascii="맑은 고딕" w:eastAsia="맑은 고딕" w:cs="맑은 고딕" w:hint="eastAsia"/>
                <w:sz w:val="18"/>
                <w:szCs w:val="18"/>
              </w:rPr>
              <w:t>비젼</w:t>
            </w:r>
            <w:proofErr w:type="spellEnd"/>
            <w:r w:rsidRPr="00AA26BE">
              <w:rPr>
                <w:rFonts w:ascii="맑은 고딕" w:eastAsia="맑은 고딕" w:cs="맑은 고딕" w:hint="eastAsia"/>
                <w:sz w:val="18"/>
                <w:szCs w:val="18"/>
              </w:rPr>
              <w:t xml:space="preserve"> (</w:t>
            </w:r>
            <w:r w:rsidRPr="00AA26BE">
              <w:rPr>
                <w:rFonts w:ascii="맑은 고딕" w:eastAsia="맑은 고딕" w:cs="맑은 고딕"/>
                <w:sz w:val="18"/>
                <w:szCs w:val="18"/>
              </w:rPr>
              <w:t>1</w:t>
            </w:r>
            <w:r w:rsidRPr="00AA26BE">
              <w:rPr>
                <w:rFonts w:ascii="맑은 고딕" w:eastAsia="맑은 고딕" w:cs="맑은 고딕" w:hint="eastAsia"/>
                <w:sz w:val="18"/>
                <w:szCs w:val="18"/>
              </w:rPr>
              <w:t>년뒤,</w:t>
            </w:r>
            <w:r w:rsidRPr="00AA26BE">
              <w:rPr>
                <w:rFonts w:ascii="맑은 고딕" w:eastAsia="맑은 고딕" w:cs="맑은 고딕"/>
                <w:sz w:val="18"/>
                <w:szCs w:val="18"/>
              </w:rPr>
              <w:t xml:space="preserve"> 5</w:t>
            </w:r>
            <w:r w:rsidRPr="00AA26BE">
              <w:rPr>
                <w:rFonts w:ascii="맑은 고딕" w:eastAsia="맑은 고딕" w:cs="맑은 고딕" w:hint="eastAsia"/>
                <w:sz w:val="18"/>
                <w:szCs w:val="18"/>
              </w:rPr>
              <w:t>년뒤</w:t>
            </w:r>
            <w:r w:rsidRPr="00AA26BE">
              <w:rPr>
                <w:rFonts w:ascii="맑은 고딕" w:eastAsia="맑은 고딕" w:cs="맑은 고딕"/>
                <w:sz w:val="18"/>
                <w:szCs w:val="18"/>
              </w:rPr>
              <w:t>)</w:t>
            </w:r>
          </w:p>
        </w:tc>
      </w:tr>
      <w:tr w:rsidR="00303911" w:rsidRPr="00960DA2" w14:paraId="034846EC" w14:textId="77777777" w:rsidTr="00303911">
        <w:trPr>
          <w:trHeight w:hRule="exact" w:val="2024"/>
        </w:trPr>
        <w:tc>
          <w:tcPr>
            <w:tcW w:w="10432" w:type="dxa"/>
            <w:shd w:val="clear" w:color="auto" w:fill="auto"/>
            <w:vAlign w:val="center"/>
          </w:tcPr>
          <w:p w14:paraId="0E2A01C4" w14:textId="77777777" w:rsidR="00303911" w:rsidRPr="00AA26BE" w:rsidRDefault="00303911" w:rsidP="00303911">
            <w:pPr>
              <w:pStyle w:val="a3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  <w:p w14:paraId="7C927E83" w14:textId="77777777" w:rsidR="00303911" w:rsidRPr="00AA26BE" w:rsidRDefault="00303911" w:rsidP="00303911">
            <w:pPr>
              <w:pStyle w:val="a3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  <w:p w14:paraId="1B0C5E47" w14:textId="77777777" w:rsidR="00303911" w:rsidRPr="00AA26BE" w:rsidRDefault="00303911" w:rsidP="00303911">
            <w:pPr>
              <w:pStyle w:val="a3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  <w:p w14:paraId="448998D8" w14:textId="77777777" w:rsidR="00303911" w:rsidRPr="00AA26BE" w:rsidRDefault="00303911" w:rsidP="00303911">
            <w:pPr>
              <w:pStyle w:val="a3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  <w:p w14:paraId="6DB96225" w14:textId="77777777" w:rsidR="00303911" w:rsidRPr="00AA26BE" w:rsidRDefault="00303911" w:rsidP="00303911">
            <w:pPr>
              <w:pStyle w:val="a3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  <w:p w14:paraId="7BF710CF" w14:textId="77777777" w:rsidR="00303911" w:rsidRPr="00AA26BE" w:rsidRDefault="00303911" w:rsidP="00303911">
            <w:pPr>
              <w:pStyle w:val="a3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  <w:p w14:paraId="504CE0A4" w14:textId="77777777" w:rsidR="00303911" w:rsidRPr="00AA26BE" w:rsidRDefault="00303911" w:rsidP="00303911">
            <w:pPr>
              <w:pStyle w:val="a3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  <w:p w14:paraId="3052CEC4" w14:textId="77777777" w:rsidR="00303911" w:rsidRPr="00AA26BE" w:rsidRDefault="00303911" w:rsidP="00303911">
            <w:pPr>
              <w:pStyle w:val="a3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  <w:p w14:paraId="73D31136" w14:textId="77777777" w:rsidR="00303911" w:rsidRPr="00AA26BE" w:rsidRDefault="00303911" w:rsidP="00303911">
            <w:pPr>
              <w:pStyle w:val="a3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</w:tr>
    </w:tbl>
    <w:p w14:paraId="06D57A6B" w14:textId="77777777" w:rsidR="00AD447D" w:rsidRPr="00743932" w:rsidRDefault="00AA7E52" w:rsidP="00743932">
      <w:pPr>
        <w:pStyle w:val="a3"/>
        <w:wordWrap/>
        <w:spacing w:line="240" w:lineRule="auto"/>
        <w:rPr>
          <w:rFonts w:ascii="맑은 고딕" w:eastAsia="맑은 고딕" w:hAnsi="맑은 고딕"/>
          <w:sz w:val="2"/>
          <w:szCs w:val="2"/>
        </w:rPr>
      </w:pPr>
      <w:r>
        <w:rPr>
          <w:rFonts w:ascii="맑은 고딕" w:eastAsia="맑은 고딕" w:hAnsi="맑은 고딕"/>
          <w:noProof/>
          <w:sz w:val="18"/>
          <w:szCs w:val="18"/>
        </w:rPr>
        <w:pict w14:anchorId="2F0D731C">
          <v:shape id="_x0000_s1038" type="#_x0000_t202" style="position:absolute;left:0;text-align:left;margin-left:-1620pt;margin-top:385.55pt;width:112.15pt;height:46.45pt;z-index:251657216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" filled="f" stroked="f">
            <v:textbox style="mso-next-textbox:#_x0000_s1038">
              <w:txbxContent>
                <w:p w14:paraId="4FA069DD" w14:textId="77777777" w:rsidR="00494E14" w:rsidRDefault="00AA7E52" w:rsidP="00494E14">
                  <w:pPr>
                    <w:rPr>
                      <w:kern w:val="0"/>
                    </w:rPr>
                  </w:pPr>
                  <w:r>
                    <w:rPr>
                      <w:rFonts w:ascii="맑은 고딕" w:eastAsia="맑은 고딕" w:hAnsi="맑은 고딕"/>
                      <w:noProof/>
                      <w:sz w:val="18"/>
                      <w:szCs w:val="18"/>
                    </w:rPr>
                    <w:pict w14:anchorId="24065EEE">
                      <v:shape id="_x0000_i1030" type="#_x0000_t75" style="width:97.5pt;height:33pt;visibility:visible;mso-wrap-style:square">
                        <v:imagedata r:id="rId7" o:title="올릭스로고(고해상도)"/>
                      </v:shape>
                    </w:pict>
                  </w:r>
                </w:p>
                <w:p w14:paraId="580A1E8C" w14:textId="77777777" w:rsidR="00494E14" w:rsidRDefault="00494E14" w:rsidP="00494E14"/>
              </w:txbxContent>
            </v:textbox>
          </v:shape>
        </w:pict>
      </w:r>
    </w:p>
    <w:p w14:paraId="46C61491" w14:textId="77777777" w:rsidR="005F3336" w:rsidRPr="00960DA2" w:rsidRDefault="005F3336" w:rsidP="005F3336">
      <w:pPr>
        <w:pStyle w:val="a8"/>
        <w:wordWrap/>
        <w:spacing w:line="240" w:lineRule="auto"/>
        <w:jc w:val="center"/>
        <w:rPr>
          <w:rFonts w:ascii="맑은 고딕" w:eastAsia="맑은 고딕" w:hAnsi="맑은 고딕" w:cs="맑은 고딕"/>
          <w:sz w:val="18"/>
          <w:szCs w:val="18"/>
        </w:rPr>
      </w:pPr>
      <w:r w:rsidRPr="00960DA2">
        <w:rPr>
          <w:rFonts w:ascii="맑은 고딕" w:eastAsia="맑은 고딕" w:hAnsi="맑은 고딕" w:cs="맑은 고딕" w:hint="eastAsia"/>
          <w:sz w:val="18"/>
          <w:szCs w:val="18"/>
        </w:rPr>
        <w:t>상기</w:t>
      </w:r>
      <w:r w:rsidRPr="00960DA2">
        <w:rPr>
          <w:rFonts w:ascii="맑은 고딕" w:eastAsia="맑은 고딕" w:hAnsi="맑은 고딕" w:cs="맑은 고딕"/>
          <w:sz w:val="18"/>
          <w:szCs w:val="18"/>
        </w:rPr>
        <w:t xml:space="preserve"> </w:t>
      </w:r>
      <w:r w:rsidRPr="00960DA2">
        <w:rPr>
          <w:rFonts w:ascii="맑은 고딕" w:eastAsia="맑은 고딕" w:hAnsi="맑은 고딕" w:cs="맑은 고딕" w:hint="eastAsia"/>
          <w:sz w:val="18"/>
          <w:szCs w:val="18"/>
        </w:rPr>
        <w:t>내용은</w:t>
      </w:r>
      <w:r w:rsidRPr="00960DA2">
        <w:rPr>
          <w:rFonts w:ascii="맑은 고딕" w:eastAsia="맑은 고딕" w:hAnsi="맑은 고딕" w:cs="맑은 고딕"/>
          <w:sz w:val="18"/>
          <w:szCs w:val="18"/>
        </w:rPr>
        <w:t xml:space="preserve"> </w:t>
      </w:r>
      <w:r w:rsidRPr="00960DA2">
        <w:rPr>
          <w:rFonts w:ascii="맑은 고딕" w:eastAsia="맑은 고딕" w:hAnsi="맑은 고딕" w:cs="맑은 고딕" w:hint="eastAsia"/>
          <w:sz w:val="18"/>
          <w:szCs w:val="18"/>
        </w:rPr>
        <w:t>사실과</w:t>
      </w:r>
      <w:r w:rsidRPr="00960DA2">
        <w:rPr>
          <w:rFonts w:ascii="맑은 고딕" w:eastAsia="맑은 고딕" w:hAnsi="맑은 고딕" w:cs="맑은 고딕"/>
          <w:sz w:val="18"/>
          <w:szCs w:val="18"/>
        </w:rPr>
        <w:t xml:space="preserve"> </w:t>
      </w:r>
      <w:r w:rsidRPr="00960DA2">
        <w:rPr>
          <w:rFonts w:ascii="맑은 고딕" w:eastAsia="맑은 고딕" w:hAnsi="맑은 고딕" w:cs="맑은 고딕" w:hint="eastAsia"/>
          <w:sz w:val="18"/>
          <w:szCs w:val="18"/>
        </w:rPr>
        <w:t>다름없음을</w:t>
      </w:r>
      <w:r w:rsidRPr="00960DA2">
        <w:rPr>
          <w:rFonts w:ascii="맑은 고딕" w:eastAsia="맑은 고딕" w:hAnsi="맑은 고딕" w:cs="맑은 고딕"/>
          <w:sz w:val="18"/>
          <w:szCs w:val="18"/>
        </w:rPr>
        <w:t xml:space="preserve"> </w:t>
      </w:r>
      <w:r w:rsidRPr="00960DA2">
        <w:rPr>
          <w:rFonts w:ascii="맑은 고딕" w:eastAsia="맑은 고딕" w:hAnsi="맑은 고딕" w:cs="맑은 고딕" w:hint="eastAsia"/>
          <w:sz w:val="18"/>
          <w:szCs w:val="18"/>
        </w:rPr>
        <w:t>확인합니다</w:t>
      </w:r>
      <w:r w:rsidRPr="00960DA2">
        <w:rPr>
          <w:rFonts w:ascii="맑은 고딕" w:eastAsia="맑은 고딕" w:hAnsi="맑은 고딕" w:cs="맑은 고딕"/>
          <w:sz w:val="18"/>
          <w:szCs w:val="18"/>
        </w:rPr>
        <w:t>.</w:t>
      </w:r>
    </w:p>
    <w:p w14:paraId="380FEA44" w14:textId="77777777" w:rsidR="005F3336" w:rsidRPr="00960DA2" w:rsidRDefault="005F3336" w:rsidP="005F3336">
      <w:pPr>
        <w:pStyle w:val="a8"/>
        <w:spacing w:line="240" w:lineRule="auto"/>
        <w:rPr>
          <w:rFonts w:ascii="맑은 고딕" w:eastAsia="맑은 고딕" w:hAnsi="맑은 고딕"/>
          <w:sz w:val="18"/>
          <w:szCs w:val="18"/>
        </w:rPr>
      </w:pPr>
    </w:p>
    <w:p w14:paraId="559AF6F6" w14:textId="77777777" w:rsidR="005F3336" w:rsidRPr="00960DA2" w:rsidRDefault="005F3336" w:rsidP="005F3336">
      <w:pPr>
        <w:pStyle w:val="a8"/>
        <w:wordWrap/>
        <w:spacing w:line="240" w:lineRule="auto"/>
        <w:jc w:val="center"/>
        <w:rPr>
          <w:rFonts w:ascii="맑은 고딕" w:eastAsia="맑은 고딕" w:hAnsi="맑은 고딕" w:cs="맑은 고딕"/>
          <w:sz w:val="18"/>
          <w:szCs w:val="18"/>
        </w:rPr>
      </w:pPr>
      <w:r w:rsidRPr="00960DA2">
        <w:rPr>
          <w:rFonts w:ascii="맑은 고딕" w:eastAsia="맑은 고딕" w:hAnsi="맑은 고딕" w:cs="맑은 고딕"/>
          <w:sz w:val="18"/>
          <w:szCs w:val="18"/>
        </w:rPr>
        <w:t xml:space="preserve">20 </w:t>
      </w:r>
      <w:r w:rsidR="003027AC">
        <w:rPr>
          <w:rFonts w:ascii="맑은 고딕" w:eastAsia="맑은 고딕" w:hAnsi="맑은 고딕" w:cs="맑은 고딕"/>
          <w:sz w:val="18"/>
          <w:szCs w:val="18"/>
        </w:rPr>
        <w:t xml:space="preserve">  </w:t>
      </w:r>
      <w:proofErr w:type="gramStart"/>
      <w:r w:rsidRPr="00960DA2">
        <w:rPr>
          <w:rFonts w:ascii="맑은 고딕" w:eastAsia="맑은 고딕" w:hAnsi="맑은 고딕" w:cs="맑은 고딕" w:hint="eastAsia"/>
          <w:sz w:val="18"/>
          <w:szCs w:val="18"/>
        </w:rPr>
        <w:t>년</w:t>
      </w:r>
      <w:r w:rsidRPr="00960DA2">
        <w:rPr>
          <w:rFonts w:ascii="맑은 고딕" w:eastAsia="맑은 고딕" w:hAnsi="맑은 고딕" w:cs="맑은 고딕"/>
          <w:sz w:val="18"/>
          <w:szCs w:val="18"/>
        </w:rPr>
        <w:t xml:space="preserve">  </w:t>
      </w:r>
      <w:r w:rsidRPr="00960DA2">
        <w:rPr>
          <w:rFonts w:ascii="맑은 고딕" w:eastAsia="맑은 고딕" w:hAnsi="맑은 고딕" w:cs="맑은 고딕" w:hint="eastAsia"/>
          <w:sz w:val="18"/>
          <w:szCs w:val="18"/>
        </w:rPr>
        <w:t>월</w:t>
      </w:r>
      <w:proofErr w:type="gramEnd"/>
      <w:r w:rsidRPr="00960DA2">
        <w:rPr>
          <w:rFonts w:ascii="맑은 고딕" w:eastAsia="맑은 고딕" w:hAnsi="맑은 고딕" w:cs="맑은 고딕"/>
          <w:sz w:val="18"/>
          <w:szCs w:val="18"/>
        </w:rPr>
        <w:t xml:space="preserve">  </w:t>
      </w:r>
      <w:r w:rsidRPr="00960DA2">
        <w:rPr>
          <w:rFonts w:ascii="맑은 고딕" w:eastAsia="맑은 고딕" w:hAnsi="맑은 고딕" w:cs="맑은 고딕" w:hint="eastAsia"/>
          <w:sz w:val="18"/>
          <w:szCs w:val="18"/>
        </w:rPr>
        <w:t>일</w:t>
      </w:r>
    </w:p>
    <w:p w14:paraId="3501276A" w14:textId="77777777" w:rsidR="005F3336" w:rsidRPr="00960DA2" w:rsidRDefault="005F3336" w:rsidP="005F3336">
      <w:pPr>
        <w:pStyle w:val="a8"/>
        <w:spacing w:line="240" w:lineRule="auto"/>
        <w:rPr>
          <w:rFonts w:ascii="맑은 고딕" w:eastAsia="맑은 고딕" w:hAnsi="맑은 고딕"/>
          <w:sz w:val="18"/>
          <w:szCs w:val="18"/>
        </w:rPr>
      </w:pPr>
    </w:p>
    <w:p w14:paraId="0851E481" w14:textId="77777777" w:rsidR="007A5E3F" w:rsidRDefault="005F3336" w:rsidP="008648F4">
      <w:pPr>
        <w:pStyle w:val="a8"/>
        <w:wordWrap/>
        <w:spacing w:line="240" w:lineRule="auto"/>
        <w:ind w:right="720"/>
        <w:jc w:val="right"/>
        <w:rPr>
          <w:rFonts w:ascii="맑은 고딕" w:eastAsia="맑은 고딕" w:hAnsi="맑은 고딕" w:cs="맑은 고딕"/>
          <w:sz w:val="18"/>
          <w:szCs w:val="18"/>
        </w:rPr>
      </w:pPr>
      <w:r w:rsidRPr="00960DA2">
        <w:rPr>
          <w:rFonts w:ascii="맑은 고딕" w:eastAsia="맑은 고딕" w:hAnsi="맑은 고딕" w:cs="맑은 고딕" w:hint="eastAsia"/>
          <w:sz w:val="18"/>
          <w:szCs w:val="18"/>
        </w:rPr>
        <w:t>성</w:t>
      </w:r>
      <w:r w:rsidRPr="00960DA2">
        <w:rPr>
          <w:rFonts w:ascii="맑은 고딕" w:eastAsia="맑은 고딕" w:hAnsi="맑은 고딕" w:cs="맑은 고딕"/>
          <w:sz w:val="18"/>
          <w:szCs w:val="18"/>
        </w:rPr>
        <w:t xml:space="preserve"> </w:t>
      </w:r>
      <w:proofErr w:type="gramStart"/>
      <w:r w:rsidRPr="00960DA2">
        <w:rPr>
          <w:rFonts w:ascii="맑은 고딕" w:eastAsia="맑은 고딕" w:hAnsi="맑은 고딕" w:cs="맑은 고딕" w:hint="eastAsia"/>
          <w:sz w:val="18"/>
          <w:szCs w:val="18"/>
        </w:rPr>
        <w:t>명</w:t>
      </w:r>
      <w:r w:rsidRPr="00960DA2">
        <w:rPr>
          <w:rFonts w:ascii="맑은 고딕" w:eastAsia="맑은 고딕" w:hAnsi="맑은 고딕" w:cs="맑은 고딕"/>
          <w:sz w:val="18"/>
          <w:szCs w:val="18"/>
        </w:rPr>
        <w:t xml:space="preserve"> :</w:t>
      </w:r>
      <w:proofErr w:type="gramEnd"/>
      <w:r w:rsidRPr="00960DA2">
        <w:rPr>
          <w:rFonts w:ascii="맑은 고딕" w:eastAsia="맑은 고딕" w:hAnsi="맑은 고딕" w:cs="맑은 고딕"/>
          <w:sz w:val="18"/>
          <w:szCs w:val="18"/>
        </w:rPr>
        <w:t xml:space="preserve">           (</w:t>
      </w:r>
      <w:r w:rsidRPr="00960DA2">
        <w:rPr>
          <w:rFonts w:ascii="맑은 고딕" w:eastAsia="맑은 고딕" w:hAnsi="맑은 고딕" w:cs="맑은 고딕" w:hint="eastAsia"/>
          <w:sz w:val="18"/>
          <w:szCs w:val="18"/>
        </w:rPr>
        <w:t>인</w:t>
      </w:r>
      <w:r w:rsidRPr="00960DA2">
        <w:rPr>
          <w:rFonts w:ascii="맑은 고딕" w:eastAsia="맑은 고딕" w:hAnsi="맑은 고딕" w:cs="맑은 고딕"/>
          <w:sz w:val="18"/>
          <w:szCs w:val="18"/>
        </w:rPr>
        <w:t>)</w:t>
      </w:r>
    </w:p>
    <w:p w14:paraId="48B7D7EB" w14:textId="77777777" w:rsidR="00494E14" w:rsidRDefault="00AA7E52" w:rsidP="007D08CD">
      <w:pPr>
        <w:pStyle w:val="a8"/>
        <w:wordWrap/>
        <w:spacing w:line="240" w:lineRule="auto"/>
        <w:ind w:right="720"/>
        <w:jc w:val="center"/>
        <w:rPr>
          <w:rFonts w:ascii="맑은 고딕" w:eastAsia="맑은 고딕" w:hAnsi="맑은 고딕" w:cs="맑은 고딕"/>
          <w:b/>
          <w:bCs/>
          <w:sz w:val="40"/>
          <w:szCs w:val="40"/>
        </w:rPr>
      </w:pPr>
      <w:r>
        <w:rPr>
          <w:rFonts w:ascii="맑은 고딕" w:eastAsia="맑은 고딕" w:hAnsi="맑은 고딕" w:cs="굴림"/>
          <w:noProof/>
          <w:sz w:val="16"/>
          <w:szCs w:val="16"/>
        </w:rPr>
        <w:lastRenderedPageBreak/>
        <w:pict w14:anchorId="3205BC29">
          <v:shape id="_x0000_s1042" type="#_x0000_t202" style="position:absolute;left:0;text-align:left;margin-left:419.45pt;margin-top:-5.45pt;width:112.15pt;height:46.45pt;z-index:251661312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" filled="f" stroked="f">
            <v:textbox style="mso-next-textbox:#_x0000_s1042">
              <w:txbxContent>
                <w:p w14:paraId="775FE6EB" w14:textId="77777777" w:rsidR="00CE7862" w:rsidRDefault="00AA7E52" w:rsidP="00CE7862">
                  <w:pPr>
                    <w:rPr>
                      <w:kern w:val="0"/>
                    </w:rPr>
                  </w:pPr>
                  <w:r>
                    <w:rPr>
                      <w:rFonts w:ascii="맑은 고딕" w:eastAsia="맑은 고딕" w:hAnsi="맑은 고딕"/>
                      <w:noProof/>
                      <w:sz w:val="18"/>
                      <w:szCs w:val="18"/>
                    </w:rPr>
                    <w:pict w14:anchorId="2374A49C">
                      <v:shape id="_x0000_i1032" type="#_x0000_t75" style="width:97.5pt;height:34.5pt;visibility:visible;mso-wrap-style:square">
                        <v:imagedata r:id="rId7" o:title="올릭스로고(고해상도)"/>
                      </v:shape>
                    </w:pict>
                  </w:r>
                </w:p>
                <w:p w14:paraId="352AC114" w14:textId="77777777" w:rsidR="00CE7862" w:rsidRDefault="00CE7862" w:rsidP="00CE7862"/>
              </w:txbxContent>
            </v:textbox>
          </v:shape>
        </w:pict>
      </w:r>
      <w:r>
        <w:rPr>
          <w:rFonts w:ascii="맑은 고딕" w:eastAsia="맑은 고딕" w:hAnsi="맑은 고딕" w:cs="맑은 고딕"/>
          <w:b/>
          <w:bCs/>
          <w:noProof/>
          <w:sz w:val="40"/>
          <w:szCs w:val="40"/>
        </w:rPr>
        <w:pict w14:anchorId="21103335">
          <v:shape id="_x0000_s1041" type="#_x0000_t202" style="position:absolute;left:0;text-align:left;margin-left:-34.95pt;margin-top:-.75pt;width:455.25pt;height:34.7pt;z-index:251660288" fillcolor="#d0282d" strokecolor="#d1282d">
            <v:textbox style="mso-next-textbox:#_x0000_s1041">
              <w:txbxContent>
                <w:p w14:paraId="177642BA" w14:textId="77777777" w:rsidR="00CE7862" w:rsidRPr="0037663F" w:rsidRDefault="00CE7862" w:rsidP="00CE7862">
                  <w:pPr>
                    <w:ind w:right="800"/>
                    <w:rPr>
                      <w:rFonts w:ascii="HY견고딕" w:eastAsia="HY견고딕" w:hAnsi="맑은 고딕"/>
                      <w:color w:val="FFFFFF"/>
                      <w:sz w:val="40"/>
                      <w:szCs w:val="40"/>
                    </w:rPr>
                  </w:pPr>
                  <w:r>
                    <w:rPr>
                      <w:rFonts w:ascii="HY견고딕" w:eastAsia="HY견고딕" w:hAnsi="맑은 고딕" w:hint="eastAs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HY견고딕" w:eastAsia="HY견고딕" w:hAnsi="맑은 고딕"/>
                      <w:sz w:val="40"/>
                      <w:szCs w:val="40"/>
                    </w:rPr>
                    <w:t xml:space="preserve">                      </w:t>
                  </w:r>
                  <w:r w:rsidRPr="0037663F">
                    <w:rPr>
                      <w:rFonts w:ascii="HY견고딕" w:eastAsia="HY견고딕" w:hAnsi="맑은 고딕" w:hint="eastAsia"/>
                      <w:color w:val="FFFFFF"/>
                      <w:sz w:val="40"/>
                      <w:szCs w:val="40"/>
                    </w:rPr>
                    <w:t>직무기술서</w:t>
                  </w:r>
                </w:p>
              </w:txbxContent>
            </v:textbox>
          </v:shape>
        </w:pict>
      </w:r>
    </w:p>
    <w:p w14:paraId="4FE32EE8" w14:textId="77777777" w:rsidR="00B65A50" w:rsidRPr="00B65A50" w:rsidRDefault="00B65A50" w:rsidP="00B65A50">
      <w:pPr>
        <w:wordWrap/>
        <w:snapToGrid w:val="0"/>
        <w:spacing w:line="312" w:lineRule="auto"/>
        <w:jc w:val="left"/>
        <w:textAlignment w:val="baseline"/>
        <w:rPr>
          <w:rFonts w:ascii="맑은 고딕" w:eastAsia="맑은 고딕" w:hAnsi="맑은 고딕" w:cs="맑은 고딕"/>
          <w:b/>
          <w:bCs/>
          <w:sz w:val="40"/>
          <w:szCs w:val="40"/>
        </w:rPr>
      </w:pPr>
      <w:r w:rsidRPr="00B65A50">
        <w:rPr>
          <w:rFonts w:ascii="맑은 고딕" w:eastAsia="맑은 고딕" w:hAnsi="맑은 고딕" w:cs="굴림" w:hint="eastAsia"/>
          <w:color w:val="000000"/>
          <w:kern w:val="0"/>
          <w:szCs w:val="16"/>
        </w:rPr>
        <w:t>※ 본인의 연구 및 그 외 업무경력/능력에 대하여 자세히 기술하여 주십시오</w:t>
      </w:r>
      <w:r w:rsidRPr="00B65A50">
        <w:rPr>
          <w:rFonts w:ascii="맑은 고딕" w:eastAsia="맑은 고딕" w:hAnsi="맑은 고딕" w:cs="굴림" w:hint="eastAsia"/>
          <w:color w:val="000000"/>
          <w:kern w:val="0"/>
          <w:sz w:val="16"/>
          <w:szCs w:val="16"/>
        </w:rPr>
        <w:t xml:space="preserve">. </w:t>
      </w:r>
    </w:p>
    <w:p w14:paraId="598B60A2" w14:textId="77777777" w:rsidR="007D08CD" w:rsidRDefault="00AA7E52" w:rsidP="007D08CD">
      <w:pPr>
        <w:pStyle w:val="a8"/>
        <w:wordWrap/>
        <w:spacing w:line="240" w:lineRule="auto"/>
        <w:ind w:right="720"/>
        <w:jc w:val="center"/>
        <w:rPr>
          <w:rFonts w:ascii="맑은 고딕" w:eastAsia="맑은 고딕" w:hAnsi="맑은 고딕" w:cs="맑은 고딕"/>
          <w:b/>
          <w:bCs/>
          <w:sz w:val="40"/>
          <w:szCs w:val="40"/>
        </w:rPr>
      </w:pPr>
      <w:r>
        <w:rPr>
          <w:rFonts w:ascii="맑은 고딕" w:eastAsia="맑은 고딕" w:hAnsi="맑은 고딕" w:cs="맑은 고딕"/>
          <w:b/>
          <w:bCs/>
          <w:noProof/>
          <w:sz w:val="40"/>
          <w:szCs w:val="40"/>
        </w:rPr>
        <w:pict w14:anchorId="05894895">
          <v:shape id="_x0000_s1026" type="#_x0000_t202" style="position:absolute;left:0;text-align:left;margin-left:3.75pt;margin-top:2.15pt;width:513pt;height:674.45pt;z-index:251654144" strokecolor="#d8d8d8">
            <v:textbox style="mso-next-textbox:#_x0000_s1026">
              <w:txbxContent>
                <w:p w14:paraId="773796C5" w14:textId="77777777" w:rsidR="007D08CD" w:rsidRDefault="007D08CD"/>
              </w:txbxContent>
            </v:textbox>
          </v:shape>
        </w:pict>
      </w:r>
    </w:p>
    <w:p w14:paraId="53070556" w14:textId="77777777" w:rsidR="007D08CD" w:rsidRDefault="00AA7E52" w:rsidP="007D08CD">
      <w:pPr>
        <w:pStyle w:val="a8"/>
        <w:wordWrap/>
        <w:spacing w:line="240" w:lineRule="auto"/>
        <w:ind w:right="720"/>
        <w:jc w:val="center"/>
        <w:rPr>
          <w:rFonts w:ascii="맑은 고딕" w:eastAsia="맑은 고딕" w:hAnsi="맑은 고딕" w:cs="맑은 고딕"/>
          <w:b/>
          <w:bCs/>
          <w:sz w:val="40"/>
          <w:szCs w:val="40"/>
        </w:rPr>
      </w:pPr>
      <w:r>
        <w:rPr>
          <w:rFonts w:ascii="맑은 고딕" w:eastAsia="맑은 고딕" w:hAnsi="맑은 고딕" w:cs="맑은 고딕"/>
          <w:b/>
          <w:bCs/>
          <w:sz w:val="40"/>
          <w:szCs w:val="40"/>
        </w:rPr>
        <w:pict w14:anchorId="7EB224D0">
          <v:shape id="Picture 59" o:spid="_x0000_i1033" type="#_x0000_t75" alt="1" style="width:220.5pt;height:145.5pt;rotation:180;visibility:visible;mso-wrap-style:square">
            <v:imagedata r:id="rId8" o:title="1" croptop="25881f" cropright="20378f"/>
          </v:shape>
        </w:pict>
      </w:r>
      <w:r>
        <w:rPr>
          <w:rFonts w:ascii="맑은 고딕" w:eastAsia="맑은 고딕" w:hAnsi="맑은 고딕" w:cs="맑은 고딕"/>
          <w:b/>
          <w:bCs/>
          <w:sz w:val="40"/>
          <w:szCs w:val="40"/>
        </w:rPr>
        <w:pict w14:anchorId="133B319B">
          <v:shape id="_x0000_i1034" type="#_x0000_t75" alt="1" style="width:220.5pt;height:145.5pt;rotation:180;visibility:visible;mso-wrap-style:square">
            <v:imagedata r:id="rId8" o:title="1" croptop="25881f" cropright="20378f"/>
          </v:shape>
        </w:pict>
      </w:r>
    </w:p>
    <w:p w14:paraId="4F648FF4" w14:textId="77777777" w:rsidR="007D08CD" w:rsidRPr="00494E14" w:rsidRDefault="00AA7E52" w:rsidP="007D08CD">
      <w:pPr>
        <w:pStyle w:val="a8"/>
        <w:wordWrap/>
        <w:spacing w:line="240" w:lineRule="auto"/>
        <w:ind w:right="720"/>
        <w:jc w:val="center"/>
        <w:rPr>
          <w:sz w:val="18"/>
          <w:szCs w:val="18"/>
        </w:rPr>
      </w:pPr>
      <w:r>
        <w:rPr>
          <w:sz w:val="18"/>
          <w:szCs w:val="18"/>
        </w:rPr>
        <w:pict w14:anchorId="60EACC77">
          <v:shape id="Picture 2" o:spid="_x0000_i1035" type="#_x0000_t75" style="width:94.5pt;height:31.5pt;visibility:visible;mso-wrap-style:square">
            <v:imagedata r:id="rId7" o:title="올릭스로고(고해상도)"/>
          </v:shape>
        </w:pict>
      </w:r>
    </w:p>
    <w:sectPr w:rsidR="007D08CD" w:rsidRPr="00494E14" w:rsidSect="007D08CD">
      <w:pgSz w:w="11906" w:h="16838" w:code="9"/>
      <w:pgMar w:top="720" w:right="720" w:bottom="720" w:left="720" w:header="567" w:footer="567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BA2B02" w14:textId="77777777" w:rsidR="005B1A1B" w:rsidRDefault="005B1A1B">
      <w:r>
        <w:separator/>
      </w:r>
    </w:p>
  </w:endnote>
  <w:endnote w:type="continuationSeparator" w:id="0">
    <w:p w14:paraId="04C8F0C0" w14:textId="77777777" w:rsidR="005B1A1B" w:rsidRDefault="005B1A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HY견고딕">
    <w:altName w:val="KoPub돋움체 Medium"/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B2E42C" w14:textId="77777777" w:rsidR="005B1A1B" w:rsidRDefault="005B1A1B">
      <w:r>
        <w:separator/>
      </w:r>
    </w:p>
  </w:footnote>
  <w:footnote w:type="continuationSeparator" w:id="0">
    <w:p w14:paraId="06B4D962" w14:textId="77777777" w:rsidR="005B1A1B" w:rsidRDefault="005B1A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0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779E8"/>
    <w:rsid w:val="00011BB2"/>
    <w:rsid w:val="0001678B"/>
    <w:rsid w:val="00022E49"/>
    <w:rsid w:val="00032E5E"/>
    <w:rsid w:val="0004528E"/>
    <w:rsid w:val="000764DC"/>
    <w:rsid w:val="000779E1"/>
    <w:rsid w:val="000B2F27"/>
    <w:rsid w:val="000E0126"/>
    <w:rsid w:val="000E28D2"/>
    <w:rsid w:val="0011706C"/>
    <w:rsid w:val="0016273B"/>
    <w:rsid w:val="001651EB"/>
    <w:rsid w:val="0017723F"/>
    <w:rsid w:val="00177C7A"/>
    <w:rsid w:val="00195341"/>
    <w:rsid w:val="00196C00"/>
    <w:rsid w:val="001C4487"/>
    <w:rsid w:val="001E2020"/>
    <w:rsid w:val="002040D2"/>
    <w:rsid w:val="00214C9F"/>
    <w:rsid w:val="00237BBE"/>
    <w:rsid w:val="00266FC6"/>
    <w:rsid w:val="002706ED"/>
    <w:rsid w:val="002C16BB"/>
    <w:rsid w:val="003027AC"/>
    <w:rsid w:val="00303911"/>
    <w:rsid w:val="00305601"/>
    <w:rsid w:val="00305BC6"/>
    <w:rsid w:val="00315825"/>
    <w:rsid w:val="0032311A"/>
    <w:rsid w:val="00323E6F"/>
    <w:rsid w:val="003336B8"/>
    <w:rsid w:val="00341DBB"/>
    <w:rsid w:val="003729FB"/>
    <w:rsid w:val="0037663F"/>
    <w:rsid w:val="00377B78"/>
    <w:rsid w:val="00392F1B"/>
    <w:rsid w:val="003A2357"/>
    <w:rsid w:val="003C76B0"/>
    <w:rsid w:val="003E2B33"/>
    <w:rsid w:val="00404B6E"/>
    <w:rsid w:val="004150BC"/>
    <w:rsid w:val="004259F9"/>
    <w:rsid w:val="00494E14"/>
    <w:rsid w:val="004C2027"/>
    <w:rsid w:val="004E43B7"/>
    <w:rsid w:val="004E52B3"/>
    <w:rsid w:val="004E5C22"/>
    <w:rsid w:val="004F22C3"/>
    <w:rsid w:val="004F32E9"/>
    <w:rsid w:val="00524EA2"/>
    <w:rsid w:val="005304F8"/>
    <w:rsid w:val="00546F9A"/>
    <w:rsid w:val="005816DD"/>
    <w:rsid w:val="00594961"/>
    <w:rsid w:val="005B1A1B"/>
    <w:rsid w:val="005C499F"/>
    <w:rsid w:val="005E428A"/>
    <w:rsid w:val="005F2D5E"/>
    <w:rsid w:val="005F3336"/>
    <w:rsid w:val="0060065C"/>
    <w:rsid w:val="00603A75"/>
    <w:rsid w:val="00604AA5"/>
    <w:rsid w:val="006374F7"/>
    <w:rsid w:val="00664678"/>
    <w:rsid w:val="006951FE"/>
    <w:rsid w:val="006A1772"/>
    <w:rsid w:val="006B6295"/>
    <w:rsid w:val="006B7FBF"/>
    <w:rsid w:val="006F17C9"/>
    <w:rsid w:val="007030FA"/>
    <w:rsid w:val="00716297"/>
    <w:rsid w:val="0072442C"/>
    <w:rsid w:val="007308E6"/>
    <w:rsid w:val="00735337"/>
    <w:rsid w:val="00743932"/>
    <w:rsid w:val="007574A5"/>
    <w:rsid w:val="00772990"/>
    <w:rsid w:val="007865EB"/>
    <w:rsid w:val="007A5E3F"/>
    <w:rsid w:val="007D08CD"/>
    <w:rsid w:val="007E4C2D"/>
    <w:rsid w:val="007F08FF"/>
    <w:rsid w:val="007F5638"/>
    <w:rsid w:val="00802928"/>
    <w:rsid w:val="00810AC5"/>
    <w:rsid w:val="00827C70"/>
    <w:rsid w:val="0084424D"/>
    <w:rsid w:val="00845500"/>
    <w:rsid w:val="008645BC"/>
    <w:rsid w:val="008648F4"/>
    <w:rsid w:val="00870F6A"/>
    <w:rsid w:val="0087140E"/>
    <w:rsid w:val="008770D1"/>
    <w:rsid w:val="008977BE"/>
    <w:rsid w:val="008C174D"/>
    <w:rsid w:val="00976150"/>
    <w:rsid w:val="009779E8"/>
    <w:rsid w:val="0098355D"/>
    <w:rsid w:val="009A5A4E"/>
    <w:rsid w:val="009C72EF"/>
    <w:rsid w:val="009D2C70"/>
    <w:rsid w:val="009E471D"/>
    <w:rsid w:val="009F5AFF"/>
    <w:rsid w:val="00A1785F"/>
    <w:rsid w:val="00A23A91"/>
    <w:rsid w:val="00A36114"/>
    <w:rsid w:val="00A36210"/>
    <w:rsid w:val="00A6744A"/>
    <w:rsid w:val="00A72479"/>
    <w:rsid w:val="00A9717D"/>
    <w:rsid w:val="00AA26BE"/>
    <w:rsid w:val="00AA7E52"/>
    <w:rsid w:val="00AD447D"/>
    <w:rsid w:val="00AE3B3C"/>
    <w:rsid w:val="00AE4446"/>
    <w:rsid w:val="00AE5FFF"/>
    <w:rsid w:val="00AF11AD"/>
    <w:rsid w:val="00B474A6"/>
    <w:rsid w:val="00B65A50"/>
    <w:rsid w:val="00B66D8A"/>
    <w:rsid w:val="00B67D94"/>
    <w:rsid w:val="00B7562A"/>
    <w:rsid w:val="00B76A77"/>
    <w:rsid w:val="00B97D80"/>
    <w:rsid w:val="00BB43A4"/>
    <w:rsid w:val="00BC1AC3"/>
    <w:rsid w:val="00BD5E16"/>
    <w:rsid w:val="00BE0B95"/>
    <w:rsid w:val="00C04884"/>
    <w:rsid w:val="00C20B25"/>
    <w:rsid w:val="00C22B17"/>
    <w:rsid w:val="00C60B71"/>
    <w:rsid w:val="00C62F94"/>
    <w:rsid w:val="00C73C36"/>
    <w:rsid w:val="00C7539C"/>
    <w:rsid w:val="00CA35B5"/>
    <w:rsid w:val="00CC70BF"/>
    <w:rsid w:val="00CE7862"/>
    <w:rsid w:val="00D05D5A"/>
    <w:rsid w:val="00D06A55"/>
    <w:rsid w:val="00D1637F"/>
    <w:rsid w:val="00D17BE5"/>
    <w:rsid w:val="00D81DE0"/>
    <w:rsid w:val="00D9331B"/>
    <w:rsid w:val="00D93A29"/>
    <w:rsid w:val="00DA5563"/>
    <w:rsid w:val="00E0763C"/>
    <w:rsid w:val="00E1606E"/>
    <w:rsid w:val="00E23D74"/>
    <w:rsid w:val="00E629CB"/>
    <w:rsid w:val="00E80C48"/>
    <w:rsid w:val="00EA13C5"/>
    <w:rsid w:val="00EE0336"/>
    <w:rsid w:val="00F0771D"/>
    <w:rsid w:val="00F314CB"/>
    <w:rsid w:val="00F757F0"/>
    <w:rsid w:val="00F82A38"/>
    <w:rsid w:val="00FA0742"/>
    <w:rsid w:val="00FA2C1B"/>
    <w:rsid w:val="00FB4C63"/>
    <w:rsid w:val="00FE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21B4ACA5"/>
  <w15:chartTrackingRefBased/>
  <w15:docId w15:val="{8C76DA3B-9EED-45BC-AD88-052AB7748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line="296" w:lineRule="auto"/>
      <w:jc w:val="both"/>
    </w:pPr>
    <w:rPr>
      <w:rFonts w:ascii="바탕"/>
      <w:color w:val="000000"/>
    </w:rPr>
  </w:style>
  <w:style w:type="paragraph" w:styleId="a4">
    <w:name w:val="Body Text"/>
    <w:basedOn w:val="a"/>
    <w:pPr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adjustRightInd w:val="0"/>
      <w:spacing w:line="296" w:lineRule="auto"/>
      <w:ind w:left="300"/>
    </w:pPr>
    <w:rPr>
      <w:color w:val="000000"/>
      <w:kern w:val="0"/>
      <w:szCs w:val="20"/>
    </w:rPr>
  </w:style>
  <w:style w:type="paragraph" w:customStyle="1" w:styleId="1">
    <w:name w:val="개요 1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line="296" w:lineRule="auto"/>
      <w:jc w:val="both"/>
    </w:pPr>
    <w:rPr>
      <w:rFonts w:ascii="바탕"/>
      <w:color w:val="000000"/>
    </w:rPr>
  </w:style>
  <w:style w:type="paragraph" w:customStyle="1" w:styleId="2">
    <w:name w:val="개요 2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line="296" w:lineRule="auto"/>
      <w:jc w:val="both"/>
    </w:pPr>
    <w:rPr>
      <w:rFonts w:ascii="바탕"/>
      <w:color w:val="000000"/>
    </w:rPr>
  </w:style>
  <w:style w:type="paragraph" w:customStyle="1" w:styleId="3">
    <w:name w:val="개요 3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line="296" w:lineRule="auto"/>
      <w:jc w:val="both"/>
    </w:pPr>
    <w:rPr>
      <w:rFonts w:ascii="바탕"/>
      <w:color w:val="000000"/>
    </w:rPr>
  </w:style>
  <w:style w:type="paragraph" w:customStyle="1" w:styleId="4">
    <w:name w:val="개요 4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line="296" w:lineRule="auto"/>
      <w:jc w:val="both"/>
    </w:pPr>
    <w:rPr>
      <w:rFonts w:ascii="바탕"/>
      <w:color w:val="000000"/>
    </w:rPr>
  </w:style>
  <w:style w:type="paragraph" w:customStyle="1" w:styleId="5">
    <w:name w:val="개요 5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line="296" w:lineRule="auto"/>
      <w:jc w:val="both"/>
    </w:pPr>
    <w:rPr>
      <w:rFonts w:ascii="바탕"/>
      <w:color w:val="000000"/>
    </w:rPr>
  </w:style>
  <w:style w:type="paragraph" w:customStyle="1" w:styleId="6">
    <w:name w:val="개요 6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line="296" w:lineRule="auto"/>
      <w:jc w:val="both"/>
    </w:pPr>
    <w:rPr>
      <w:rFonts w:ascii="바탕"/>
      <w:color w:val="000000"/>
    </w:rPr>
  </w:style>
  <w:style w:type="paragraph" w:customStyle="1" w:styleId="7">
    <w:name w:val="개요 7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line="296" w:lineRule="auto"/>
      <w:jc w:val="both"/>
    </w:pPr>
    <w:rPr>
      <w:rFonts w:ascii="바탕"/>
      <w:color w:val="000000"/>
    </w:rPr>
  </w:style>
  <w:style w:type="paragraph" w:customStyle="1" w:styleId="a5">
    <w:name w:val="쪽 번호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line="296" w:lineRule="auto"/>
      <w:jc w:val="both"/>
    </w:pPr>
    <w:rPr>
      <w:rFonts w:ascii="바탕"/>
      <w:color w:val="000000"/>
    </w:rPr>
  </w:style>
  <w:style w:type="paragraph" w:customStyle="1" w:styleId="a6">
    <w:name w:val="머리말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autoSpaceDE w:val="0"/>
      <w:autoSpaceDN w:val="0"/>
      <w:adjustRightInd w:val="0"/>
      <w:spacing w:line="277" w:lineRule="auto"/>
      <w:jc w:val="both"/>
    </w:pPr>
    <w:rPr>
      <w:rFonts w:ascii="바탕"/>
      <w:color w:val="000000"/>
      <w:sz w:val="18"/>
      <w:szCs w:val="18"/>
    </w:rPr>
  </w:style>
  <w:style w:type="paragraph" w:customStyle="1" w:styleId="a7">
    <w:name w:val="각주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ind w:left="262" w:hanging="262"/>
      <w:jc w:val="both"/>
    </w:pPr>
    <w:rPr>
      <w:rFonts w:ascii="바탕"/>
      <w:color w:val="000000"/>
      <w:sz w:val="18"/>
      <w:szCs w:val="18"/>
    </w:rPr>
  </w:style>
  <w:style w:type="paragraph" w:customStyle="1" w:styleId="a8">
    <w:name w:val="예스폼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line="296" w:lineRule="auto"/>
      <w:jc w:val="both"/>
    </w:pPr>
    <w:rPr>
      <w:rFonts w:ascii="바탕"/>
      <w:color w:val="000000"/>
    </w:rPr>
  </w:style>
  <w:style w:type="paragraph" w:styleId="a9">
    <w:name w:val="header"/>
    <w:basedOn w:val="a"/>
    <w:rsid w:val="00735337"/>
    <w:pPr>
      <w:tabs>
        <w:tab w:val="center" w:pos="4252"/>
        <w:tab w:val="right" w:pos="8504"/>
      </w:tabs>
      <w:snapToGrid w:val="0"/>
    </w:pPr>
  </w:style>
  <w:style w:type="paragraph" w:styleId="aa">
    <w:name w:val="footer"/>
    <w:basedOn w:val="a"/>
    <w:rsid w:val="00735337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20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7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esktop\&#49352;%20&#54260;&#45908;1\&#51064;&#49324;\&#52292;&#50857;\&#51060;&#47141;&#49436;%20&#54268;\&#50696;&#49828;&#54268;_&#51060;&#47141;&#49436;&#48143;&#51088;&#44592;&#49548;&#44060;&#49436;7.doc.dot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01CCC1-2EDC-4378-ACB0-8BE1CE5C7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예스폼_이력서및자기소개서7.doc</Template>
  <TotalTime>3</TotalTime>
  <Pages>3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이력서</vt:lpstr>
    </vt:vector>
  </TitlesOfParts>
  <Company>(주) 예스폼</Company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이력서</dc:title>
  <dc:subject/>
  <dc:creator>DELL</dc:creator>
  <cp:keywords>본 문서의 저작권은 예스폼(yesform)에 있으며</cp:keywords>
  <dc:description>무단 복제 및 배포 시 법적인 제재를 받을 수 있습니다.</dc:description>
  <cp:lastModifiedBy>Bomi Lee</cp:lastModifiedBy>
  <cp:revision>5</cp:revision>
  <cp:lastPrinted>2019-05-24T11:19:00Z</cp:lastPrinted>
  <dcterms:created xsi:type="dcterms:W3CDTF">2019-05-28T04:52:00Z</dcterms:created>
  <dcterms:modified xsi:type="dcterms:W3CDTF">2019-10-25T05:55:00Z</dcterms:modified>
</cp:coreProperties>
</file>